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A04" w:rsidRPr="00AE3A04" w:rsidRDefault="00AE3A04" w:rsidP="00901C4D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52"/>
          <w:szCs w:val="52"/>
          <w:u w:val="single"/>
          <w:lang w:eastAsia="en-US"/>
        </w:rPr>
      </w:pPr>
      <w:r w:rsidRPr="00AE3A04">
        <w:rPr>
          <w:rFonts w:ascii="Calibri" w:eastAsia="Calibri" w:hAnsi="Calibri" w:cs="Arial"/>
          <w:b/>
          <w:bCs/>
          <w:sz w:val="52"/>
          <w:szCs w:val="52"/>
          <w:u w:val="single"/>
          <w:lang w:eastAsia="en-US"/>
        </w:rPr>
        <w:t>Der Prophet und die Kinder</w:t>
      </w:r>
    </w:p>
    <w:p w:rsidR="00AE3A04" w:rsidRPr="00AE3A04" w:rsidRDefault="00AE3A04" w:rsidP="00AE3A04">
      <w:pPr>
        <w:spacing w:after="160" w:line="259" w:lineRule="auto"/>
        <w:rPr>
          <w:rFonts w:ascii="Calibri" w:eastAsia="Calibri" w:hAnsi="Calibri" w:cs="Arial"/>
          <w:b/>
          <w:bCs/>
          <w:sz w:val="40"/>
          <w:lang w:eastAsia="en-US"/>
        </w:rPr>
      </w:pPr>
      <w:r w:rsidRPr="00AE3A04">
        <w:rPr>
          <w:rFonts w:ascii="Calibri" w:eastAsia="Calibri" w:hAnsi="Calibri" w:cs="Arial"/>
          <w:b/>
          <w:bCs/>
          <w:sz w:val="40"/>
          <w:u w:val="single"/>
          <w:lang w:eastAsia="en-US"/>
        </w:rPr>
        <w:t>Anbindungsmöglichkeit:</w:t>
      </w:r>
    </w:p>
    <w:p w:rsidR="00AE3A04" w:rsidRPr="00AE3A04" w:rsidRDefault="00AE3A04" w:rsidP="00AE3A04">
      <w:pPr>
        <w:spacing w:line="259" w:lineRule="auto"/>
        <w:rPr>
          <w:rFonts w:ascii="Calibri" w:eastAsia="Calibri" w:hAnsi="Calibri" w:cs="Arial"/>
          <w:b/>
          <w:bCs/>
          <w:sz w:val="40"/>
          <w:lang w:eastAsia="en-US"/>
        </w:rPr>
      </w:pPr>
      <w:bookmarkStart w:id="0" w:name="_GoBack"/>
      <w:r w:rsidRPr="00AE3A04">
        <w:rPr>
          <w:rFonts w:ascii="Calibri" w:eastAsia="Calibri" w:hAnsi="Calibri" w:cs="Arial"/>
          <w:b/>
          <w:bCs/>
          <w:sz w:val="40"/>
          <w:lang w:eastAsia="en-US"/>
        </w:rPr>
        <w:t xml:space="preserve">Jahrgang 6 </w:t>
      </w:r>
      <w:r w:rsidR="00901C4D">
        <w:rPr>
          <w:rFonts w:ascii="Calibri" w:eastAsia="Calibri" w:hAnsi="Calibri" w:cs="Arial"/>
          <w:b/>
          <w:bCs/>
          <w:sz w:val="40"/>
          <w:lang w:eastAsia="en-US"/>
        </w:rPr>
        <w:t>–</w:t>
      </w:r>
      <w:r w:rsidRPr="00AE3A04">
        <w:rPr>
          <w:rFonts w:ascii="Calibri" w:eastAsia="Calibri" w:hAnsi="Calibri" w:cs="Arial"/>
          <w:b/>
          <w:bCs/>
          <w:sz w:val="40"/>
          <w:lang w:eastAsia="en-US"/>
        </w:rPr>
        <w:t xml:space="preserve"> Unterrichtsvorhaben </w:t>
      </w:r>
      <w:r w:rsidR="00E2555F">
        <w:rPr>
          <w:rFonts w:ascii="Calibri" w:eastAsia="Calibri" w:hAnsi="Calibri" w:cs="Arial"/>
          <w:b/>
          <w:bCs/>
          <w:sz w:val="40"/>
          <w:lang w:eastAsia="en-US"/>
        </w:rPr>
        <w:t>II</w:t>
      </w:r>
      <w:r w:rsidRPr="00AE3A04">
        <w:rPr>
          <w:rFonts w:ascii="Calibri" w:eastAsia="Calibri" w:hAnsi="Calibri" w:cs="Arial"/>
          <w:b/>
          <w:bCs/>
          <w:sz w:val="40"/>
          <w:lang w:eastAsia="en-US"/>
        </w:rPr>
        <w:t xml:space="preserve"> (UV</w:t>
      </w:r>
      <w:r w:rsidR="00E2555F">
        <w:rPr>
          <w:rFonts w:ascii="Calibri" w:eastAsia="Calibri" w:hAnsi="Calibri" w:cs="Arial"/>
          <w:b/>
          <w:bCs/>
          <w:sz w:val="40"/>
          <w:lang w:eastAsia="en-US"/>
        </w:rPr>
        <w:t xml:space="preserve"> II</w:t>
      </w:r>
      <w:r w:rsidRPr="00AE3A04">
        <w:rPr>
          <w:rFonts w:ascii="Calibri" w:eastAsia="Calibri" w:hAnsi="Calibri" w:cs="Arial"/>
          <w:b/>
          <w:bCs/>
          <w:sz w:val="40"/>
          <w:lang w:eastAsia="en-US"/>
        </w:rPr>
        <w:t>)</w:t>
      </w:r>
    </w:p>
    <w:bookmarkEnd w:id="0"/>
    <w:p w:rsidR="00AE3A04" w:rsidRPr="00AE3A04" w:rsidRDefault="00AE3A04" w:rsidP="00AE3A04">
      <w:pPr>
        <w:spacing w:after="160" w:line="259" w:lineRule="auto"/>
        <w:rPr>
          <w:rFonts w:ascii="Calibri" w:eastAsia="Calibri" w:hAnsi="Calibri" w:cs="Arial"/>
          <w:b/>
          <w:bCs/>
          <w:sz w:val="40"/>
          <w:lang w:eastAsia="en-US"/>
        </w:rPr>
      </w:pPr>
      <w:r w:rsidRPr="00AE3A04">
        <w:rPr>
          <w:rFonts w:ascii="Calibri" w:eastAsia="Calibri" w:hAnsi="Calibri" w:cs="Arial"/>
          <w:b/>
          <w:bCs/>
          <w:sz w:val="40"/>
          <w:lang w:eastAsia="en-US"/>
        </w:rPr>
        <w:t>Thema: Aufbruch  und Ankunft – Warum, wohin und wie? </w:t>
      </w:r>
    </w:p>
    <w:p w:rsidR="00AE3A04" w:rsidRPr="00AE3A04" w:rsidRDefault="00901C4D" w:rsidP="00AE3A04">
      <w:pPr>
        <w:spacing w:after="160" w:line="259" w:lineRule="auto"/>
        <w:rPr>
          <w:rFonts w:ascii="Calibri" w:eastAsia="Calibri" w:hAnsi="Calibri" w:cs="Arial"/>
          <w:b/>
          <w:bCs/>
          <w:sz w:val="40"/>
          <w:u w:val="single"/>
          <w:lang w:val="tr-TR" w:eastAsia="en-US"/>
        </w:rPr>
      </w:pPr>
      <w:r>
        <w:rPr>
          <w:rFonts w:ascii="Calibri" w:eastAsia="Calibri" w:hAnsi="Calibri" w:cs="Arial"/>
          <w:b/>
          <w:bCs/>
          <w:sz w:val="40"/>
          <w:u w:val="single"/>
          <w:lang w:val="tr-TR" w:eastAsia="en-US"/>
        </w:rPr>
        <w:t>Hinweise</w:t>
      </w:r>
      <w:r w:rsidR="00E2555F">
        <w:rPr>
          <w:rFonts w:ascii="Calibri" w:eastAsia="Calibri" w:hAnsi="Calibri" w:cs="Arial"/>
          <w:b/>
          <w:bCs/>
          <w:sz w:val="40"/>
          <w:u w:val="single"/>
          <w:lang w:val="tr-TR" w:eastAsia="en-US"/>
        </w:rPr>
        <w:t xml:space="preserve"> zu</w:t>
      </w:r>
      <w:r w:rsidR="00AE3A04" w:rsidRPr="00AE3A04">
        <w:rPr>
          <w:rFonts w:ascii="Calibri" w:eastAsia="Calibri" w:hAnsi="Calibri" w:cs="Arial"/>
          <w:b/>
          <w:bCs/>
          <w:sz w:val="40"/>
          <w:u w:val="single"/>
          <w:lang w:val="tr-TR" w:eastAsia="en-US"/>
        </w:rPr>
        <w:t xml:space="preserve"> diese</w:t>
      </w:r>
      <w:r w:rsidR="00E2555F">
        <w:rPr>
          <w:rFonts w:ascii="Calibri" w:eastAsia="Calibri" w:hAnsi="Calibri" w:cs="Arial"/>
          <w:b/>
          <w:bCs/>
          <w:sz w:val="40"/>
          <w:u w:val="single"/>
          <w:lang w:val="tr-TR" w:eastAsia="en-US"/>
        </w:rPr>
        <w:t>m</w:t>
      </w:r>
      <w:r w:rsidR="00AE3A04" w:rsidRPr="00AE3A04">
        <w:rPr>
          <w:rFonts w:ascii="Calibri" w:eastAsia="Calibri" w:hAnsi="Calibri" w:cs="Arial"/>
          <w:b/>
          <w:bCs/>
          <w:sz w:val="40"/>
          <w:u w:val="single"/>
          <w:lang w:val="tr-TR" w:eastAsia="en-US"/>
        </w:rPr>
        <w:t xml:space="preserve"> Arbeitsmaterial</w:t>
      </w:r>
      <w:r w:rsidR="00E2555F" w:rsidRPr="00E2555F">
        <w:rPr>
          <w:rFonts w:ascii="Calibri" w:eastAsia="Calibri" w:hAnsi="Calibri" w:cs="Arial"/>
          <w:b/>
          <w:bCs/>
          <w:sz w:val="40"/>
          <w:lang w:val="tr-TR" w:eastAsia="en-US"/>
        </w:rPr>
        <w:t>:</w:t>
      </w:r>
    </w:p>
    <w:p w:rsidR="00AE3A04" w:rsidRPr="00901C4D" w:rsidRDefault="00AE3A04" w:rsidP="00901C4D">
      <w:pPr>
        <w:pStyle w:val="Listenabsatz"/>
        <w:numPr>
          <w:ilvl w:val="0"/>
          <w:numId w:val="5"/>
        </w:numPr>
        <w:spacing w:line="276" w:lineRule="auto"/>
        <w:ind w:left="357" w:hanging="357"/>
        <w:rPr>
          <w:rFonts w:ascii="Calibri" w:hAnsi="Calibri" w:cs="Segoe UI"/>
          <w:color w:val="000000"/>
          <w:sz w:val="32"/>
          <w:szCs w:val="32"/>
        </w:rPr>
      </w:pPr>
      <w:r w:rsidRPr="00901C4D">
        <w:rPr>
          <w:rFonts w:ascii="Calibri" w:hAnsi="Calibri" w:cs="Segoe UI"/>
          <w:color w:val="000000"/>
          <w:sz w:val="32"/>
          <w:szCs w:val="32"/>
        </w:rPr>
        <w:t>Durch die Rätselaufgabe werden bei den Schüler</w:t>
      </w:r>
      <w:r w:rsidR="00E2555F" w:rsidRPr="00901C4D">
        <w:rPr>
          <w:rFonts w:ascii="Calibri" w:hAnsi="Calibri" w:cs="Segoe UI"/>
          <w:color w:val="000000"/>
          <w:sz w:val="32"/>
          <w:szCs w:val="32"/>
        </w:rPr>
        <w:t>innen und Schüler</w:t>
      </w:r>
      <w:r w:rsidRPr="00901C4D">
        <w:rPr>
          <w:rFonts w:ascii="Calibri" w:hAnsi="Calibri" w:cs="Segoe UI"/>
          <w:color w:val="000000"/>
          <w:sz w:val="32"/>
          <w:szCs w:val="32"/>
        </w:rPr>
        <w:t xml:space="preserve">n </w:t>
      </w:r>
      <w:r w:rsidR="00E2555F" w:rsidRPr="00901C4D">
        <w:rPr>
          <w:rFonts w:ascii="Calibri" w:hAnsi="Calibri" w:cs="Segoe UI"/>
          <w:color w:val="000000"/>
          <w:sz w:val="32"/>
          <w:szCs w:val="32"/>
          <w:u w:val="single"/>
        </w:rPr>
        <w:t xml:space="preserve"> Spielt</w:t>
      </w:r>
      <w:r w:rsidRPr="00901C4D">
        <w:rPr>
          <w:rFonts w:ascii="Calibri" w:hAnsi="Calibri" w:cs="Segoe UI"/>
          <w:color w:val="000000"/>
          <w:sz w:val="32"/>
          <w:szCs w:val="32"/>
          <w:u w:val="single"/>
        </w:rPr>
        <w:t>rieb</w:t>
      </w:r>
      <w:r w:rsidR="00E2555F" w:rsidRPr="00901C4D">
        <w:rPr>
          <w:rFonts w:ascii="Calibri" w:hAnsi="Calibri" w:cs="Segoe UI"/>
          <w:color w:val="000000"/>
          <w:sz w:val="32"/>
          <w:szCs w:val="32"/>
        </w:rPr>
        <w:t xml:space="preserve"> und Neugierde </w:t>
      </w:r>
      <w:r w:rsidRPr="00901C4D">
        <w:rPr>
          <w:rFonts w:ascii="Calibri" w:hAnsi="Calibri" w:cs="Segoe UI"/>
          <w:color w:val="000000"/>
          <w:sz w:val="32"/>
          <w:szCs w:val="32"/>
        </w:rPr>
        <w:t>geweckt.</w:t>
      </w:r>
    </w:p>
    <w:p w:rsidR="00AE3A04" w:rsidRPr="00901C4D" w:rsidRDefault="00AE3A04" w:rsidP="00901C4D">
      <w:pPr>
        <w:pStyle w:val="Listenabsatz"/>
        <w:numPr>
          <w:ilvl w:val="0"/>
          <w:numId w:val="5"/>
        </w:numPr>
        <w:spacing w:line="276" w:lineRule="auto"/>
        <w:ind w:left="357" w:hanging="357"/>
        <w:rPr>
          <w:rFonts w:ascii="Calibri" w:hAnsi="Calibri" w:cs="Segoe UI"/>
          <w:color w:val="000000"/>
          <w:sz w:val="32"/>
          <w:szCs w:val="32"/>
        </w:rPr>
      </w:pPr>
      <w:r w:rsidRPr="00901C4D">
        <w:rPr>
          <w:rFonts w:ascii="Calibri" w:hAnsi="Calibri" w:cs="Segoe UI"/>
          <w:color w:val="000000"/>
          <w:sz w:val="32"/>
          <w:szCs w:val="32"/>
        </w:rPr>
        <w:t xml:space="preserve">Ein </w:t>
      </w:r>
      <w:r w:rsidRPr="00901C4D">
        <w:rPr>
          <w:rFonts w:ascii="Calibri" w:hAnsi="Calibri" w:cs="Segoe UI"/>
          <w:color w:val="000000"/>
          <w:sz w:val="32"/>
          <w:szCs w:val="32"/>
          <w:u w:val="single"/>
        </w:rPr>
        <w:t xml:space="preserve">klassischer Text </w:t>
      </w:r>
      <w:r w:rsidRPr="00901C4D">
        <w:rPr>
          <w:rFonts w:ascii="Calibri" w:hAnsi="Calibri" w:cs="Segoe UI"/>
          <w:color w:val="000000"/>
          <w:sz w:val="32"/>
          <w:szCs w:val="32"/>
        </w:rPr>
        <w:t>(</w:t>
      </w:r>
      <w:proofErr w:type="spellStart"/>
      <w:r w:rsidRPr="00901C4D">
        <w:rPr>
          <w:rFonts w:ascii="Calibri" w:hAnsi="Calibri" w:cs="Segoe UI"/>
          <w:i/>
          <w:color w:val="000000"/>
          <w:sz w:val="32"/>
          <w:szCs w:val="32"/>
        </w:rPr>
        <w:t>Taleal</w:t>
      </w:r>
      <w:proofErr w:type="spellEnd"/>
      <w:r w:rsidRPr="00901C4D">
        <w:rPr>
          <w:rFonts w:ascii="Calibri" w:hAnsi="Calibri" w:cs="Segoe UI"/>
          <w:i/>
          <w:color w:val="000000"/>
          <w:sz w:val="32"/>
          <w:szCs w:val="32"/>
        </w:rPr>
        <w:t xml:space="preserve"> </w:t>
      </w:r>
      <w:proofErr w:type="spellStart"/>
      <w:r w:rsidRPr="00901C4D">
        <w:rPr>
          <w:rFonts w:ascii="Calibri" w:hAnsi="Calibri" w:cs="Segoe UI"/>
          <w:i/>
          <w:color w:val="000000"/>
          <w:sz w:val="32"/>
          <w:szCs w:val="32"/>
        </w:rPr>
        <w:t>Badru</w:t>
      </w:r>
      <w:proofErr w:type="spellEnd"/>
      <w:r w:rsidRPr="00901C4D">
        <w:rPr>
          <w:rFonts w:ascii="Calibri" w:hAnsi="Calibri" w:cs="Segoe UI"/>
          <w:color w:val="000000"/>
          <w:sz w:val="32"/>
          <w:szCs w:val="32"/>
        </w:rPr>
        <w:t>) wird schülergerecht thematisiert. Dieser klassische Text gehört zur islamischen Kultur.</w:t>
      </w:r>
    </w:p>
    <w:p w:rsidR="00AE3A04" w:rsidRPr="00901C4D" w:rsidRDefault="00AE3A04" w:rsidP="00901C4D">
      <w:pPr>
        <w:pStyle w:val="Listenabsatz"/>
        <w:numPr>
          <w:ilvl w:val="0"/>
          <w:numId w:val="5"/>
        </w:numPr>
        <w:spacing w:line="276" w:lineRule="auto"/>
        <w:ind w:left="357" w:hanging="357"/>
        <w:rPr>
          <w:rFonts w:ascii="Calibri" w:hAnsi="Calibri" w:cs="Segoe UI"/>
          <w:color w:val="000000"/>
          <w:sz w:val="32"/>
          <w:szCs w:val="32"/>
        </w:rPr>
      </w:pPr>
      <w:r w:rsidRPr="00901C4D">
        <w:rPr>
          <w:rFonts w:ascii="Calibri" w:hAnsi="Calibri" w:cs="Segoe UI"/>
          <w:color w:val="000000"/>
          <w:sz w:val="32"/>
          <w:szCs w:val="32"/>
          <w:u w:val="single"/>
        </w:rPr>
        <w:t>Erfolgserlebnis</w:t>
      </w:r>
      <w:r w:rsidRPr="00901C4D">
        <w:rPr>
          <w:rFonts w:ascii="Calibri" w:hAnsi="Calibri" w:cs="Segoe UI"/>
          <w:color w:val="000000"/>
          <w:sz w:val="32"/>
          <w:szCs w:val="32"/>
        </w:rPr>
        <w:t xml:space="preserve">: Am Ende entschlüsseln die </w:t>
      </w:r>
      <w:r w:rsidR="00E2555F" w:rsidRPr="00901C4D">
        <w:rPr>
          <w:rFonts w:ascii="Calibri" w:hAnsi="Calibri" w:cs="Segoe UI"/>
          <w:color w:val="000000"/>
          <w:sz w:val="32"/>
          <w:szCs w:val="32"/>
        </w:rPr>
        <w:t>Schülerinnen und Schüler</w:t>
      </w:r>
      <w:r w:rsidRPr="00901C4D">
        <w:rPr>
          <w:rFonts w:ascii="Calibri" w:hAnsi="Calibri" w:cs="Segoe UI"/>
          <w:color w:val="000000"/>
          <w:sz w:val="32"/>
          <w:szCs w:val="32"/>
        </w:rPr>
        <w:t xml:space="preserve"> den Text.</w:t>
      </w:r>
    </w:p>
    <w:p w:rsidR="00AE3A04" w:rsidRPr="00901C4D" w:rsidRDefault="00AE3A04" w:rsidP="00901C4D">
      <w:pPr>
        <w:pStyle w:val="Listenabsatz"/>
        <w:numPr>
          <w:ilvl w:val="0"/>
          <w:numId w:val="5"/>
        </w:numPr>
        <w:spacing w:line="276" w:lineRule="auto"/>
        <w:ind w:left="357" w:hanging="357"/>
        <w:rPr>
          <w:rFonts w:ascii="Calibri" w:hAnsi="Calibri" w:cs="Segoe UI"/>
          <w:color w:val="000000"/>
          <w:sz w:val="32"/>
          <w:szCs w:val="32"/>
        </w:rPr>
      </w:pPr>
      <w:r w:rsidRPr="00901C4D">
        <w:rPr>
          <w:rFonts w:ascii="Calibri" w:hAnsi="Calibri" w:cs="Segoe UI"/>
          <w:color w:val="000000"/>
          <w:sz w:val="32"/>
          <w:szCs w:val="32"/>
        </w:rPr>
        <w:t xml:space="preserve">Das Loblied, </w:t>
      </w:r>
      <w:r w:rsidR="00E2555F" w:rsidRPr="00901C4D">
        <w:rPr>
          <w:rFonts w:ascii="Calibri" w:hAnsi="Calibri" w:cs="Segoe UI"/>
          <w:color w:val="000000"/>
          <w:sz w:val="32"/>
          <w:szCs w:val="32"/>
        </w:rPr>
        <w:t>das am Ende des Rätsels heraus</w:t>
      </w:r>
      <w:r w:rsidRPr="00901C4D">
        <w:rPr>
          <w:rFonts w:ascii="Calibri" w:hAnsi="Calibri" w:cs="Segoe UI"/>
          <w:color w:val="000000"/>
          <w:sz w:val="32"/>
          <w:szCs w:val="32"/>
        </w:rPr>
        <w:t xml:space="preserve">kommt, ist </w:t>
      </w:r>
      <w:r w:rsidRPr="00901C4D">
        <w:rPr>
          <w:rFonts w:ascii="Calibri" w:hAnsi="Calibri" w:cs="Segoe UI"/>
          <w:color w:val="000000"/>
          <w:sz w:val="32"/>
          <w:szCs w:val="32"/>
          <w:u w:val="single"/>
        </w:rPr>
        <w:t xml:space="preserve">das eigene Produkt </w:t>
      </w:r>
      <w:r w:rsidRPr="00901C4D">
        <w:rPr>
          <w:rFonts w:ascii="Calibri" w:hAnsi="Calibri" w:cs="Segoe UI"/>
          <w:color w:val="000000"/>
          <w:sz w:val="32"/>
          <w:szCs w:val="32"/>
        </w:rPr>
        <w:t>der </w:t>
      </w:r>
      <w:r w:rsidR="00E2555F" w:rsidRPr="00901C4D">
        <w:rPr>
          <w:rFonts w:ascii="Calibri" w:hAnsi="Calibri" w:cs="Segoe UI"/>
          <w:color w:val="000000"/>
          <w:sz w:val="32"/>
          <w:szCs w:val="32"/>
        </w:rPr>
        <w:t>Schülerinnen und Schüler</w:t>
      </w:r>
      <w:r w:rsidRPr="00901C4D">
        <w:rPr>
          <w:rFonts w:ascii="Calibri" w:hAnsi="Calibri" w:cs="Segoe UI"/>
          <w:color w:val="000000"/>
          <w:sz w:val="32"/>
          <w:szCs w:val="32"/>
        </w:rPr>
        <w:t xml:space="preserve">. Es wird eine Beziehung </w:t>
      </w:r>
      <w:r w:rsidR="00E2555F" w:rsidRPr="00901C4D">
        <w:rPr>
          <w:rFonts w:ascii="Calibri" w:hAnsi="Calibri" w:cs="Segoe UI"/>
          <w:color w:val="000000"/>
          <w:sz w:val="32"/>
          <w:szCs w:val="32"/>
        </w:rPr>
        <w:t xml:space="preserve">zum Text </w:t>
      </w:r>
      <w:r w:rsidRPr="00901C4D">
        <w:rPr>
          <w:rFonts w:ascii="Calibri" w:hAnsi="Calibri" w:cs="Segoe UI"/>
          <w:color w:val="000000"/>
          <w:sz w:val="32"/>
          <w:szCs w:val="32"/>
        </w:rPr>
        <w:t>aufgebaut.</w:t>
      </w:r>
    </w:p>
    <w:p w:rsidR="00AE3A04" w:rsidRPr="00901C4D" w:rsidRDefault="00AE3A04" w:rsidP="00901C4D">
      <w:pPr>
        <w:pStyle w:val="Listenabsatz"/>
        <w:numPr>
          <w:ilvl w:val="0"/>
          <w:numId w:val="5"/>
        </w:numPr>
        <w:spacing w:line="276" w:lineRule="auto"/>
        <w:ind w:left="357" w:hanging="357"/>
        <w:rPr>
          <w:rFonts w:ascii="Calibri" w:hAnsi="Calibri" w:cs="Segoe UI"/>
          <w:color w:val="000000"/>
          <w:sz w:val="32"/>
          <w:szCs w:val="32"/>
        </w:rPr>
      </w:pPr>
      <w:r w:rsidRPr="00901C4D">
        <w:rPr>
          <w:rFonts w:ascii="Calibri" w:hAnsi="Calibri" w:cs="Segoe UI"/>
          <w:color w:val="000000"/>
          <w:sz w:val="32"/>
          <w:szCs w:val="32"/>
        </w:rPr>
        <w:t xml:space="preserve">Das Material ist </w:t>
      </w:r>
      <w:r w:rsidRPr="00901C4D">
        <w:rPr>
          <w:rFonts w:ascii="Calibri" w:hAnsi="Calibri" w:cs="Segoe UI"/>
          <w:color w:val="000000"/>
          <w:sz w:val="32"/>
          <w:szCs w:val="32"/>
          <w:u w:val="single"/>
        </w:rPr>
        <w:t>auditiv</w:t>
      </w:r>
      <w:r w:rsidRPr="00901C4D">
        <w:rPr>
          <w:rFonts w:ascii="Calibri" w:hAnsi="Calibri" w:cs="Segoe UI"/>
          <w:color w:val="000000"/>
          <w:sz w:val="32"/>
          <w:szCs w:val="32"/>
        </w:rPr>
        <w:t xml:space="preserve">. </w:t>
      </w:r>
      <w:r w:rsidR="00E2555F" w:rsidRPr="00901C4D">
        <w:rPr>
          <w:rFonts w:ascii="Calibri" w:hAnsi="Calibri" w:cs="Segoe UI"/>
          <w:color w:val="000000"/>
          <w:sz w:val="32"/>
          <w:szCs w:val="32"/>
        </w:rPr>
        <w:t>Mittels</w:t>
      </w:r>
      <w:r w:rsidRPr="00901C4D">
        <w:rPr>
          <w:rFonts w:ascii="Calibri" w:hAnsi="Calibri" w:cs="Segoe UI"/>
          <w:color w:val="000000"/>
          <w:sz w:val="32"/>
          <w:szCs w:val="32"/>
        </w:rPr>
        <w:t xml:space="preserve"> QR-Codes können die </w:t>
      </w:r>
      <w:r w:rsidR="00E2555F" w:rsidRPr="00901C4D">
        <w:rPr>
          <w:rFonts w:ascii="Calibri" w:hAnsi="Calibri" w:cs="Segoe UI"/>
          <w:color w:val="000000"/>
          <w:sz w:val="32"/>
          <w:szCs w:val="32"/>
        </w:rPr>
        <w:t>Schülerinnen und Schüler</w:t>
      </w:r>
      <w:r w:rsidRPr="00901C4D">
        <w:rPr>
          <w:rFonts w:ascii="Calibri" w:hAnsi="Calibri" w:cs="Segoe UI"/>
          <w:color w:val="000000"/>
          <w:sz w:val="32"/>
          <w:szCs w:val="32"/>
        </w:rPr>
        <w:t xml:space="preserve"> das Lied anhören und mitsingen. Sogar die Eltern können dies zu Hause verfolgen, selbst mitmachen. </w:t>
      </w:r>
    </w:p>
    <w:p w:rsidR="00AE3A04" w:rsidRPr="00901C4D" w:rsidRDefault="00AE3A04" w:rsidP="00901C4D">
      <w:pPr>
        <w:pStyle w:val="Listenabsatz"/>
        <w:numPr>
          <w:ilvl w:val="0"/>
          <w:numId w:val="5"/>
        </w:numPr>
        <w:spacing w:line="276" w:lineRule="auto"/>
        <w:ind w:left="357" w:hanging="357"/>
        <w:rPr>
          <w:rFonts w:ascii="Calibri" w:hAnsi="Calibri" w:cs="Segoe UI"/>
          <w:color w:val="000000"/>
          <w:sz w:val="32"/>
          <w:szCs w:val="32"/>
        </w:rPr>
      </w:pPr>
      <w:r w:rsidRPr="00901C4D">
        <w:rPr>
          <w:rFonts w:ascii="Calibri" w:hAnsi="Calibri" w:cs="Segoe UI"/>
          <w:color w:val="000000"/>
          <w:sz w:val="32"/>
          <w:szCs w:val="32"/>
        </w:rPr>
        <w:t xml:space="preserve">Die Aufgaben sind </w:t>
      </w:r>
      <w:r w:rsidRPr="00901C4D">
        <w:rPr>
          <w:rFonts w:ascii="Calibri" w:hAnsi="Calibri" w:cs="Segoe UI"/>
          <w:color w:val="000000"/>
          <w:sz w:val="32"/>
          <w:szCs w:val="32"/>
          <w:u w:val="single"/>
        </w:rPr>
        <w:t>vielfältig</w:t>
      </w:r>
      <w:r w:rsidRPr="00901C4D">
        <w:rPr>
          <w:rFonts w:ascii="Calibri" w:hAnsi="Calibri" w:cs="Segoe UI"/>
          <w:color w:val="000000"/>
          <w:sz w:val="32"/>
          <w:szCs w:val="32"/>
        </w:rPr>
        <w:t>  umsetzbar (als EA/PA/GA).</w:t>
      </w:r>
    </w:p>
    <w:p w:rsidR="00AE3A04" w:rsidRPr="00901C4D" w:rsidRDefault="00AE3A04" w:rsidP="00901C4D">
      <w:pPr>
        <w:pStyle w:val="Listenabsatz"/>
        <w:numPr>
          <w:ilvl w:val="0"/>
          <w:numId w:val="5"/>
        </w:numPr>
        <w:spacing w:line="276" w:lineRule="auto"/>
        <w:ind w:left="357" w:hanging="357"/>
        <w:rPr>
          <w:rFonts w:ascii="Calibri" w:hAnsi="Calibri" w:cs="Segoe UI"/>
          <w:color w:val="000000"/>
          <w:sz w:val="32"/>
          <w:szCs w:val="32"/>
        </w:rPr>
      </w:pPr>
      <w:r w:rsidRPr="00901C4D">
        <w:rPr>
          <w:rFonts w:ascii="Calibri" w:hAnsi="Calibri" w:cs="Segoe UI"/>
          <w:color w:val="000000"/>
          <w:sz w:val="32"/>
          <w:szCs w:val="32"/>
          <w:u w:val="single"/>
        </w:rPr>
        <w:t>Kreativaufgaben</w:t>
      </w:r>
      <w:r w:rsidRPr="00901C4D">
        <w:rPr>
          <w:rFonts w:ascii="Calibri" w:hAnsi="Calibri" w:cs="Segoe UI"/>
          <w:color w:val="000000"/>
          <w:sz w:val="32"/>
          <w:szCs w:val="32"/>
        </w:rPr>
        <w:t xml:space="preserve"> sind vorhanden: z.</w:t>
      </w:r>
      <w:r w:rsidR="00EB1861" w:rsidRPr="00901C4D">
        <w:rPr>
          <w:rFonts w:ascii="Calibri" w:hAnsi="Calibri" w:cs="Segoe UI"/>
          <w:color w:val="000000"/>
          <w:sz w:val="32"/>
          <w:szCs w:val="32"/>
        </w:rPr>
        <w:t> </w:t>
      </w:r>
      <w:r w:rsidRPr="00901C4D">
        <w:rPr>
          <w:rFonts w:ascii="Calibri" w:hAnsi="Calibri" w:cs="Segoe UI"/>
          <w:color w:val="000000"/>
          <w:sz w:val="32"/>
          <w:szCs w:val="32"/>
        </w:rPr>
        <w:t>B. Ausmalen, selbst ein Gedicht schr</w:t>
      </w:r>
      <w:r w:rsidR="00EB1861" w:rsidRPr="00901C4D">
        <w:rPr>
          <w:rFonts w:ascii="Calibri" w:hAnsi="Calibri" w:cs="Segoe UI"/>
          <w:color w:val="000000"/>
          <w:sz w:val="32"/>
          <w:szCs w:val="32"/>
        </w:rPr>
        <w:t>eiben</w:t>
      </w:r>
      <w:r w:rsidRPr="00901C4D">
        <w:rPr>
          <w:rFonts w:ascii="Calibri" w:hAnsi="Calibri" w:cs="Segoe UI"/>
          <w:color w:val="000000"/>
          <w:sz w:val="32"/>
          <w:szCs w:val="32"/>
        </w:rPr>
        <w:t>.</w:t>
      </w:r>
    </w:p>
    <w:p w:rsidR="00AE3A04" w:rsidRPr="00901C4D" w:rsidRDefault="00EB1861" w:rsidP="00901C4D">
      <w:pPr>
        <w:pStyle w:val="Listenabsatz"/>
        <w:numPr>
          <w:ilvl w:val="0"/>
          <w:numId w:val="5"/>
        </w:numPr>
        <w:spacing w:line="276" w:lineRule="auto"/>
        <w:ind w:left="357" w:hanging="357"/>
        <w:rPr>
          <w:rFonts w:ascii="Calibri" w:hAnsi="Calibri" w:cs="Segoe UI"/>
          <w:color w:val="000000"/>
          <w:sz w:val="32"/>
          <w:szCs w:val="32"/>
        </w:rPr>
      </w:pPr>
      <w:r w:rsidRPr="00901C4D">
        <w:rPr>
          <w:rFonts w:ascii="Calibri" w:hAnsi="Calibri" w:cs="Segoe UI"/>
          <w:color w:val="000000"/>
          <w:sz w:val="32"/>
          <w:szCs w:val="32"/>
        </w:rPr>
        <w:t>Es sind</w:t>
      </w:r>
      <w:r w:rsidR="00AE3A04" w:rsidRPr="00901C4D">
        <w:rPr>
          <w:rFonts w:ascii="Calibri" w:hAnsi="Calibri" w:cs="Segoe UI"/>
          <w:color w:val="000000"/>
          <w:sz w:val="32"/>
          <w:szCs w:val="32"/>
        </w:rPr>
        <w:t xml:space="preserve"> </w:t>
      </w:r>
      <w:r w:rsidR="00AE3A04" w:rsidRPr="00901C4D">
        <w:rPr>
          <w:rFonts w:ascii="Calibri" w:hAnsi="Calibri" w:cs="Segoe UI"/>
          <w:color w:val="000000"/>
          <w:sz w:val="32"/>
          <w:szCs w:val="32"/>
          <w:u w:val="single"/>
        </w:rPr>
        <w:t>Erweiterungsaufgaben</w:t>
      </w:r>
      <w:r w:rsidR="00AE3A04" w:rsidRPr="00901C4D">
        <w:rPr>
          <w:rFonts w:ascii="Calibri" w:hAnsi="Calibri" w:cs="Segoe UI"/>
          <w:color w:val="000000"/>
          <w:sz w:val="32"/>
          <w:szCs w:val="32"/>
        </w:rPr>
        <w:t xml:space="preserve"> vorha</w:t>
      </w:r>
      <w:r w:rsidRPr="00901C4D">
        <w:rPr>
          <w:rFonts w:ascii="Calibri" w:hAnsi="Calibri" w:cs="Segoe UI"/>
          <w:color w:val="000000"/>
          <w:sz w:val="32"/>
          <w:szCs w:val="32"/>
        </w:rPr>
        <w:t>nd</w:t>
      </w:r>
      <w:r w:rsidR="00AE3A04" w:rsidRPr="00901C4D">
        <w:rPr>
          <w:rFonts w:ascii="Calibri" w:hAnsi="Calibri" w:cs="Segoe UI"/>
          <w:color w:val="000000"/>
          <w:sz w:val="32"/>
          <w:szCs w:val="32"/>
        </w:rPr>
        <w:t>en, die </w:t>
      </w:r>
      <w:r w:rsidRPr="00901C4D">
        <w:rPr>
          <w:rFonts w:ascii="Calibri" w:hAnsi="Calibri" w:cs="Segoe UI"/>
          <w:color w:val="000000"/>
          <w:sz w:val="32"/>
          <w:szCs w:val="32"/>
        </w:rPr>
        <w:t xml:space="preserve">von den Lehrkräften </w:t>
      </w:r>
      <w:r w:rsidR="00AE3A04" w:rsidRPr="00901C4D">
        <w:rPr>
          <w:rFonts w:ascii="Calibri" w:hAnsi="Calibri" w:cs="Segoe UI"/>
          <w:color w:val="000000"/>
          <w:sz w:val="32"/>
          <w:szCs w:val="32"/>
        </w:rPr>
        <w:t>auch zur individuellen Förderung eingesetzt werden können.</w:t>
      </w:r>
    </w:p>
    <w:p w:rsidR="00AE3A04" w:rsidRPr="00901C4D" w:rsidRDefault="00AE3A04" w:rsidP="00901C4D">
      <w:pPr>
        <w:pStyle w:val="Listenabsatz"/>
        <w:numPr>
          <w:ilvl w:val="0"/>
          <w:numId w:val="5"/>
        </w:numPr>
        <w:spacing w:line="360" w:lineRule="auto"/>
        <w:ind w:left="357" w:hanging="357"/>
        <w:rPr>
          <w:rFonts w:ascii="Calibri" w:hAnsi="Calibri" w:cs="Segoe UI"/>
          <w:color w:val="000000"/>
          <w:sz w:val="32"/>
          <w:szCs w:val="32"/>
        </w:rPr>
      </w:pPr>
      <w:r w:rsidRPr="00901C4D">
        <w:rPr>
          <w:rFonts w:ascii="Calibri" w:hAnsi="Calibri" w:cs="Segoe UI"/>
          <w:color w:val="000000"/>
          <w:sz w:val="32"/>
          <w:szCs w:val="32"/>
        </w:rPr>
        <w:t xml:space="preserve">Es gibt auch Aspekte der </w:t>
      </w:r>
      <w:r w:rsidRPr="00901C4D">
        <w:rPr>
          <w:rFonts w:ascii="Calibri" w:hAnsi="Calibri" w:cs="Segoe UI"/>
          <w:color w:val="000000"/>
          <w:sz w:val="32"/>
          <w:szCs w:val="32"/>
          <w:u w:val="single"/>
        </w:rPr>
        <w:t>Sprachförderung</w:t>
      </w:r>
      <w:r w:rsidRPr="00901C4D">
        <w:rPr>
          <w:rFonts w:ascii="Calibri" w:hAnsi="Calibri" w:cs="Segoe UI"/>
          <w:color w:val="000000"/>
          <w:sz w:val="32"/>
          <w:szCs w:val="32"/>
        </w:rPr>
        <w:t>: Gedicht analysieren</w:t>
      </w:r>
      <w:r w:rsidR="00296759" w:rsidRPr="00901C4D">
        <w:rPr>
          <w:rFonts w:ascii="Calibri" w:hAnsi="Calibri" w:cs="Segoe UI"/>
          <w:color w:val="000000"/>
          <w:sz w:val="32"/>
          <w:szCs w:val="32"/>
        </w:rPr>
        <w:t>/genauer untersuchen</w:t>
      </w:r>
      <w:r w:rsidR="00EB1861" w:rsidRPr="00901C4D">
        <w:rPr>
          <w:rFonts w:ascii="Calibri" w:hAnsi="Calibri" w:cs="Segoe UI"/>
          <w:color w:val="000000"/>
          <w:sz w:val="32"/>
          <w:szCs w:val="32"/>
        </w:rPr>
        <w:t xml:space="preserve"> und Ergebnisse in Worte fassen</w:t>
      </w:r>
      <w:r w:rsidRPr="00901C4D">
        <w:rPr>
          <w:rFonts w:ascii="Calibri" w:hAnsi="Calibri" w:cs="Segoe UI"/>
          <w:color w:val="000000"/>
          <w:sz w:val="32"/>
          <w:szCs w:val="32"/>
        </w:rPr>
        <w:t>, passende Fragen formulieren für das Kreuzworträtsel</w:t>
      </w:r>
    </w:p>
    <w:p w:rsidR="00AE3A04" w:rsidRPr="00901C4D" w:rsidRDefault="00AE3A04" w:rsidP="00901C4D">
      <w:pPr>
        <w:pStyle w:val="Listenabsatz"/>
        <w:numPr>
          <w:ilvl w:val="0"/>
          <w:numId w:val="5"/>
        </w:numPr>
        <w:spacing w:line="360" w:lineRule="auto"/>
        <w:ind w:left="357" w:hanging="357"/>
        <w:rPr>
          <w:rFonts w:ascii="Calibri" w:eastAsia="Calibri" w:hAnsi="Calibri" w:cs="Arial"/>
          <w:sz w:val="32"/>
          <w:szCs w:val="32"/>
          <w:lang w:val="tr-TR" w:eastAsia="en-US"/>
        </w:rPr>
      </w:pPr>
      <w:r w:rsidRPr="00901C4D">
        <w:rPr>
          <w:rFonts w:ascii="Calibri" w:hAnsi="Calibri" w:cs="Segoe UI"/>
          <w:color w:val="000000"/>
          <w:sz w:val="32"/>
          <w:szCs w:val="32"/>
          <w:u w:val="single"/>
        </w:rPr>
        <w:t>Interaktive digitale Aufgaben</w:t>
      </w:r>
      <w:r w:rsidRPr="00901C4D">
        <w:rPr>
          <w:rFonts w:ascii="Calibri" w:hAnsi="Calibri" w:cs="Segoe UI"/>
          <w:color w:val="000000"/>
          <w:sz w:val="32"/>
          <w:szCs w:val="32"/>
        </w:rPr>
        <w:t>: Über den QR-Code kann man interaktive Aufgaben zum Lied bearbeiten.</w:t>
      </w:r>
    </w:p>
    <w:p w:rsidR="00AE3A04" w:rsidRDefault="007E643B" w:rsidP="0069019C">
      <w:pPr>
        <w:rPr>
          <w:rFonts w:ascii="Arial" w:hAnsi="Arial" w:cs="Arial"/>
          <w:bCs/>
          <w:i/>
          <w:sz w:val="20"/>
          <w:szCs w:val="20"/>
          <w:lang w:val="tr-TR"/>
        </w:rPr>
      </w:pPr>
      <w:r>
        <w:rPr>
          <w:rFonts w:ascii="Arial" w:hAnsi="Arial" w:cs="Arial"/>
          <w:bCs/>
          <w:i/>
          <w:sz w:val="20"/>
          <w:szCs w:val="20"/>
          <w:lang w:val="tr-TR"/>
        </w:rPr>
        <w:t>Hinweis</w:t>
      </w:r>
      <w:r w:rsidR="0069019C" w:rsidRPr="0069019C">
        <w:rPr>
          <w:rFonts w:ascii="Arial" w:hAnsi="Arial" w:cs="Arial"/>
          <w:bCs/>
          <w:i/>
          <w:sz w:val="20"/>
          <w:szCs w:val="20"/>
          <w:lang w:val="tr-TR"/>
        </w:rPr>
        <w:t xml:space="preserve"> zum Bildmaterial </w:t>
      </w:r>
      <w:r w:rsidR="0069019C" w:rsidRPr="001A013E">
        <w:rPr>
          <w:sz w:val="28"/>
          <w:szCs w:val="28"/>
        </w:rPr>
        <w:t>„</w:t>
      </w:r>
      <w:r w:rsidR="0069019C">
        <w:rPr>
          <w:rFonts w:ascii="Arial" w:hAnsi="Arial" w:cs="Arial"/>
          <w:bCs/>
          <w:i/>
          <w:sz w:val="20"/>
          <w:szCs w:val="20"/>
          <w:lang w:val="tr-TR"/>
        </w:rPr>
        <w:t>Alle Menschen i</w:t>
      </w:r>
      <w:r w:rsidR="0069019C" w:rsidRPr="0069019C">
        <w:rPr>
          <w:rFonts w:ascii="Arial" w:hAnsi="Arial" w:cs="Arial"/>
          <w:bCs/>
          <w:i/>
          <w:sz w:val="20"/>
          <w:szCs w:val="20"/>
          <w:lang w:val="tr-TR"/>
        </w:rPr>
        <w:t>n Medina freuen sich über die Ankunft des Propheten</w:t>
      </w:r>
      <w:r w:rsidR="0069019C" w:rsidRPr="001A013E">
        <w:rPr>
          <w:sz w:val="28"/>
          <w:szCs w:val="28"/>
        </w:rPr>
        <w:t>“</w:t>
      </w:r>
      <w:r w:rsidR="0069019C" w:rsidRPr="0069019C">
        <w:rPr>
          <w:rFonts w:ascii="Arial" w:hAnsi="Arial" w:cs="Arial"/>
          <w:bCs/>
          <w:i/>
          <w:sz w:val="20"/>
          <w:szCs w:val="20"/>
          <w:lang w:val="tr-TR"/>
        </w:rPr>
        <w:t xml:space="preserve"> auf S. 2</w:t>
      </w:r>
      <w:r w:rsidR="0069019C">
        <w:rPr>
          <w:rFonts w:ascii="Arial" w:hAnsi="Arial" w:cs="Arial"/>
          <w:bCs/>
          <w:i/>
          <w:sz w:val="20"/>
          <w:szCs w:val="20"/>
          <w:lang w:val="tr-TR"/>
        </w:rPr>
        <w:t>:</w:t>
      </w:r>
    </w:p>
    <w:p w:rsidR="0069019C" w:rsidRPr="0069019C" w:rsidRDefault="0069019C" w:rsidP="0069019C">
      <w:pPr>
        <w:rPr>
          <w:rFonts w:ascii="Arial" w:hAnsi="Arial" w:cs="Arial"/>
          <w:bCs/>
          <w:i/>
          <w:sz w:val="20"/>
          <w:szCs w:val="20"/>
          <w:lang w:val="tr-TR"/>
        </w:rPr>
      </w:pPr>
      <w:r>
        <w:rPr>
          <w:rFonts w:ascii="Arial" w:hAnsi="Arial" w:cs="Arial"/>
          <w:bCs/>
          <w:i/>
          <w:sz w:val="20"/>
          <w:szCs w:val="20"/>
          <w:lang w:val="tr-TR"/>
        </w:rPr>
        <w:t>Bildquelle: QUA-LiS NRW</w:t>
      </w:r>
    </w:p>
    <w:p w:rsidR="008415E1" w:rsidRPr="00AE3A04" w:rsidRDefault="008415E1" w:rsidP="00CD417C">
      <w:pPr>
        <w:jc w:val="center"/>
        <w:rPr>
          <w:b/>
          <w:bCs/>
          <w:sz w:val="44"/>
          <w:szCs w:val="44"/>
          <w:u w:val="single"/>
          <w:lang w:val="tr-TR"/>
        </w:rPr>
        <w:sectPr w:rsidR="008415E1" w:rsidRPr="00AE3A04" w:rsidSect="00AE3A04">
          <w:headerReference w:type="even" r:id="rId9"/>
          <w:headerReference w:type="default" r:id="rId10"/>
          <w:pgSz w:w="11906" w:h="16838"/>
          <w:pgMar w:top="851" w:right="849" w:bottom="719" w:left="1276" w:header="540" w:footer="708" w:gutter="0"/>
          <w:cols w:space="708"/>
          <w:docGrid w:linePitch="360"/>
        </w:sectPr>
      </w:pPr>
    </w:p>
    <w:p w:rsidR="00DE5146" w:rsidRPr="006414CB" w:rsidRDefault="00BE6B5F" w:rsidP="008415E1">
      <w:pPr>
        <w:suppressLineNumbers/>
        <w:jc w:val="center"/>
        <w:rPr>
          <w:b/>
          <w:bCs/>
          <w:sz w:val="44"/>
          <w:szCs w:val="44"/>
          <w:u w:val="single"/>
        </w:rPr>
      </w:pPr>
      <w:r w:rsidRPr="006414CB">
        <w:rPr>
          <w:b/>
          <w:bCs/>
          <w:sz w:val="44"/>
          <w:szCs w:val="44"/>
          <w:u w:val="single"/>
        </w:rPr>
        <w:lastRenderedPageBreak/>
        <w:t>Der Prophet Muhammed (FS) und die Kinder</w:t>
      </w:r>
    </w:p>
    <w:p w:rsidR="00BE6B5F" w:rsidRPr="001A013E" w:rsidRDefault="00BE6B5F" w:rsidP="002C1F03">
      <w:pPr>
        <w:suppressLineNumbers/>
        <w:rPr>
          <w:sz w:val="16"/>
          <w:szCs w:val="16"/>
        </w:rPr>
      </w:pPr>
    </w:p>
    <w:p w:rsidR="009E2274" w:rsidRPr="001A013E" w:rsidRDefault="00BE6B5F" w:rsidP="009E0AD7">
      <w:pPr>
        <w:spacing w:after="120"/>
        <w:rPr>
          <w:sz w:val="28"/>
          <w:szCs w:val="28"/>
          <w:lang w:val="tr-TR"/>
        </w:rPr>
      </w:pPr>
      <w:r w:rsidRPr="001A013E">
        <w:rPr>
          <w:sz w:val="28"/>
          <w:szCs w:val="28"/>
        </w:rPr>
        <w:t xml:space="preserve">Nachdem der Prophet die </w:t>
      </w:r>
      <w:proofErr w:type="spellStart"/>
      <w:r w:rsidR="00CD417C" w:rsidRPr="001A013E">
        <w:rPr>
          <w:sz w:val="28"/>
          <w:szCs w:val="28"/>
        </w:rPr>
        <w:t>Of</w:t>
      </w:r>
      <w:proofErr w:type="spellEnd"/>
      <w:r w:rsidR="009E0AD7" w:rsidRPr="001A013E">
        <w:rPr>
          <w:sz w:val="28"/>
          <w:szCs w:val="28"/>
        </w:rPr>
        <w:sym w:font="Wingdings" w:char="F08C"/>
      </w:r>
      <w:proofErr w:type="spellStart"/>
      <w:r w:rsidR="00CD417C" w:rsidRPr="001A013E">
        <w:rPr>
          <w:sz w:val="28"/>
          <w:szCs w:val="28"/>
        </w:rPr>
        <w:t>enbarung</w:t>
      </w:r>
      <w:proofErr w:type="spellEnd"/>
      <w:r w:rsidRPr="001A013E">
        <w:rPr>
          <w:sz w:val="28"/>
          <w:szCs w:val="28"/>
        </w:rPr>
        <w:t xml:space="preserve"> des Korans von Gott bekommen hat, hat er d</w:t>
      </w:r>
      <w:r w:rsidR="00257962" w:rsidRPr="001A013E">
        <w:rPr>
          <w:sz w:val="28"/>
          <w:szCs w:val="28"/>
          <w:lang w:val="tr-TR"/>
        </w:rPr>
        <w:t>ie Mensch</w:t>
      </w:r>
      <w:r w:rsidR="00257962" w:rsidRPr="001A013E">
        <w:rPr>
          <w:sz w:val="28"/>
          <w:szCs w:val="28"/>
        </w:rPr>
        <w:sym w:font="Wingdings" w:char="F082"/>
      </w:r>
      <w:r w:rsidR="009E2274" w:rsidRPr="001A013E">
        <w:rPr>
          <w:sz w:val="28"/>
          <w:szCs w:val="28"/>
          <w:lang w:val="tr-TR"/>
        </w:rPr>
        <w:t>n zum Islam eingeladen.</w:t>
      </w:r>
    </w:p>
    <w:p w:rsidR="00BE6B5F" w:rsidRPr="001A013E" w:rsidRDefault="009E2274" w:rsidP="005B1FFF">
      <w:pPr>
        <w:spacing w:after="120"/>
        <w:rPr>
          <w:sz w:val="28"/>
          <w:szCs w:val="28"/>
        </w:rPr>
      </w:pPr>
      <w:r w:rsidRPr="001A013E">
        <w:rPr>
          <w:sz w:val="28"/>
          <w:szCs w:val="28"/>
        </w:rPr>
        <w:t>Er hat d</w:t>
      </w:r>
      <w:r w:rsidR="00BE6B5F" w:rsidRPr="001A013E">
        <w:rPr>
          <w:sz w:val="28"/>
          <w:szCs w:val="28"/>
        </w:rPr>
        <w:t xml:space="preserve">en </w:t>
      </w:r>
      <w:proofErr w:type="spellStart"/>
      <w:r w:rsidR="00BE6B5F" w:rsidRPr="001A013E">
        <w:rPr>
          <w:sz w:val="28"/>
          <w:szCs w:val="28"/>
        </w:rPr>
        <w:t>Mens</w:t>
      </w:r>
      <w:proofErr w:type="spellEnd"/>
      <w:r w:rsidR="00303A20" w:rsidRPr="001A013E">
        <w:rPr>
          <w:sz w:val="28"/>
          <w:szCs w:val="28"/>
        </w:rPr>
        <w:sym w:font="Wingdings" w:char="F0D6"/>
      </w:r>
      <w:proofErr w:type="spellStart"/>
      <w:r w:rsidR="00BE6B5F" w:rsidRPr="001A013E">
        <w:rPr>
          <w:sz w:val="28"/>
          <w:szCs w:val="28"/>
        </w:rPr>
        <w:t>hen</w:t>
      </w:r>
      <w:proofErr w:type="spellEnd"/>
      <w:r w:rsidR="00BE6B5F" w:rsidRPr="001A013E">
        <w:rPr>
          <w:sz w:val="28"/>
          <w:szCs w:val="28"/>
        </w:rPr>
        <w:t xml:space="preserve"> verkündet, d</w:t>
      </w:r>
      <w:r w:rsidR="00257962" w:rsidRPr="001A013E">
        <w:rPr>
          <w:sz w:val="28"/>
          <w:szCs w:val="28"/>
        </w:rPr>
        <w:sym w:font="Wingdings" w:char="F083"/>
      </w:r>
      <w:proofErr w:type="spellStart"/>
      <w:r w:rsidR="00BE6B5F" w:rsidRPr="001A013E">
        <w:rPr>
          <w:sz w:val="28"/>
          <w:szCs w:val="28"/>
        </w:rPr>
        <w:t>ss</w:t>
      </w:r>
      <w:proofErr w:type="spellEnd"/>
      <w:r w:rsidR="00BE6B5F" w:rsidRPr="001A013E">
        <w:rPr>
          <w:sz w:val="28"/>
          <w:szCs w:val="28"/>
        </w:rPr>
        <w:t xml:space="preserve"> es nur einen </w:t>
      </w:r>
      <w:r w:rsidR="009E0AD7" w:rsidRPr="001A013E">
        <w:rPr>
          <w:sz w:val="28"/>
          <w:szCs w:val="28"/>
        </w:rPr>
        <w:sym w:font="Wingdings" w:char="F08D"/>
      </w:r>
      <w:proofErr w:type="spellStart"/>
      <w:r w:rsidR="00BE6B5F" w:rsidRPr="001A013E">
        <w:rPr>
          <w:sz w:val="28"/>
          <w:szCs w:val="28"/>
        </w:rPr>
        <w:t>ott</w:t>
      </w:r>
      <w:proofErr w:type="spellEnd"/>
      <w:r w:rsidR="00BE6B5F" w:rsidRPr="001A013E">
        <w:rPr>
          <w:sz w:val="28"/>
          <w:szCs w:val="28"/>
        </w:rPr>
        <w:t xml:space="preserve"> gibt und keine andere</w:t>
      </w:r>
      <w:r w:rsidR="005B1FFF">
        <w:rPr>
          <w:sz w:val="28"/>
          <w:szCs w:val="28"/>
        </w:rPr>
        <w:t>n</w:t>
      </w:r>
      <w:r w:rsidR="00BE6B5F" w:rsidRPr="001A013E">
        <w:rPr>
          <w:sz w:val="28"/>
          <w:szCs w:val="28"/>
        </w:rPr>
        <w:t xml:space="preserve"> Gottheiten. Er hat auch verboten</w:t>
      </w:r>
      <w:r w:rsidR="005B1FFF">
        <w:rPr>
          <w:sz w:val="28"/>
          <w:szCs w:val="28"/>
        </w:rPr>
        <w:t>,</w:t>
      </w:r>
      <w:r w:rsidR="00BE6B5F" w:rsidRPr="001A013E">
        <w:rPr>
          <w:sz w:val="28"/>
          <w:szCs w:val="28"/>
        </w:rPr>
        <w:t xml:space="preserve"> Alkohol </w:t>
      </w:r>
      <w:r w:rsidR="002B3BB1" w:rsidRPr="001A013E">
        <w:rPr>
          <w:sz w:val="28"/>
          <w:szCs w:val="28"/>
        </w:rPr>
        <w:sym w:font="Wingdings" w:char="F080"/>
      </w:r>
      <w:proofErr w:type="spellStart"/>
      <w:r w:rsidR="00BE6B5F" w:rsidRPr="001A013E">
        <w:rPr>
          <w:sz w:val="28"/>
          <w:szCs w:val="28"/>
        </w:rPr>
        <w:t>nd</w:t>
      </w:r>
      <w:proofErr w:type="spellEnd"/>
      <w:r w:rsidR="00BE6B5F" w:rsidRPr="001A013E">
        <w:rPr>
          <w:sz w:val="28"/>
          <w:szCs w:val="28"/>
        </w:rPr>
        <w:t xml:space="preserve"> Drogen zu konsumieren. Sowohl hat er verboten</w:t>
      </w:r>
      <w:r w:rsidR="005B1FFF">
        <w:rPr>
          <w:sz w:val="28"/>
          <w:szCs w:val="28"/>
        </w:rPr>
        <w:t>,</w:t>
      </w:r>
      <w:r w:rsidR="00BE6B5F" w:rsidRPr="001A013E">
        <w:rPr>
          <w:sz w:val="28"/>
          <w:szCs w:val="28"/>
        </w:rPr>
        <w:t xml:space="preserve"> Menschen zu betrügen, sie zu ermorden und kleine Mädchen lebendig zu begraben. Denn die </w:t>
      </w:r>
      <w:r w:rsidR="00CD417C" w:rsidRPr="001A013E">
        <w:rPr>
          <w:sz w:val="28"/>
          <w:szCs w:val="28"/>
        </w:rPr>
        <w:t>p</w:t>
      </w:r>
      <w:r w:rsidR="006414CB" w:rsidRPr="001A013E">
        <w:rPr>
          <w:sz w:val="28"/>
          <w:szCs w:val="28"/>
        </w:rPr>
        <w:t>oly</w:t>
      </w:r>
      <w:r w:rsidR="00CD417C" w:rsidRPr="001A013E">
        <w:rPr>
          <w:sz w:val="28"/>
          <w:szCs w:val="28"/>
        </w:rPr>
        <w:t>theistischen</w:t>
      </w:r>
      <w:r w:rsidR="009E0AD7" w:rsidRPr="001A013E">
        <w:rPr>
          <w:sz w:val="28"/>
          <w:szCs w:val="28"/>
        </w:rPr>
        <w:t xml:space="preserve"> Araber vor </w:t>
      </w:r>
      <w:r w:rsidR="009E0AD7" w:rsidRPr="001A013E">
        <w:rPr>
          <w:sz w:val="28"/>
          <w:szCs w:val="28"/>
        </w:rPr>
        <w:sym w:font="Wingdings" w:char="F090"/>
      </w:r>
      <w:proofErr w:type="spellStart"/>
      <w:r w:rsidR="00BE6B5F" w:rsidRPr="001A013E">
        <w:rPr>
          <w:sz w:val="28"/>
          <w:szCs w:val="28"/>
        </w:rPr>
        <w:t>em</w:t>
      </w:r>
      <w:proofErr w:type="spellEnd"/>
      <w:r w:rsidR="00BE6B5F" w:rsidRPr="001A013E">
        <w:rPr>
          <w:sz w:val="28"/>
          <w:szCs w:val="28"/>
        </w:rPr>
        <w:t xml:space="preserve"> Islam hat</w:t>
      </w:r>
      <w:r w:rsidR="009E0AD7" w:rsidRPr="001A013E">
        <w:rPr>
          <w:sz w:val="28"/>
          <w:szCs w:val="28"/>
        </w:rPr>
        <w:sym w:font="Wingdings" w:char="F085"/>
      </w:r>
      <w:r w:rsidR="00BE6B5F" w:rsidRPr="001A013E">
        <w:rPr>
          <w:sz w:val="28"/>
          <w:szCs w:val="28"/>
        </w:rPr>
        <w:t xml:space="preserve">en die unmenschliche Tradition, dass wenn eine </w:t>
      </w:r>
      <w:proofErr w:type="spellStart"/>
      <w:r w:rsidR="00BE6B5F" w:rsidRPr="001A013E">
        <w:rPr>
          <w:sz w:val="28"/>
          <w:szCs w:val="28"/>
        </w:rPr>
        <w:t>Famil</w:t>
      </w:r>
      <w:proofErr w:type="spellEnd"/>
      <w:r w:rsidR="002B3BB1" w:rsidRPr="001A013E">
        <w:rPr>
          <w:sz w:val="28"/>
          <w:szCs w:val="28"/>
        </w:rPr>
        <w:sym w:font="Wingdings" w:char="F081"/>
      </w:r>
      <w:r w:rsidR="00BE6B5F" w:rsidRPr="001A013E">
        <w:rPr>
          <w:sz w:val="28"/>
          <w:szCs w:val="28"/>
        </w:rPr>
        <w:t>e mehrere Töchter beka</w:t>
      </w:r>
      <w:r w:rsidR="009E0AD7" w:rsidRPr="001A013E">
        <w:rPr>
          <w:sz w:val="28"/>
          <w:szCs w:val="28"/>
        </w:rPr>
        <w:t>m</w:t>
      </w:r>
      <w:r w:rsidR="005B1FFF">
        <w:rPr>
          <w:sz w:val="28"/>
          <w:szCs w:val="28"/>
        </w:rPr>
        <w:t>,</w:t>
      </w:r>
      <w:r w:rsidR="009E0AD7" w:rsidRPr="001A013E">
        <w:rPr>
          <w:sz w:val="28"/>
          <w:szCs w:val="28"/>
        </w:rPr>
        <w:t xml:space="preserve"> </w:t>
      </w:r>
      <w:r w:rsidR="005B1FFF">
        <w:rPr>
          <w:sz w:val="28"/>
          <w:szCs w:val="28"/>
        </w:rPr>
        <w:t xml:space="preserve">wurde </w:t>
      </w:r>
      <w:r w:rsidR="009E0AD7" w:rsidRPr="001A013E">
        <w:rPr>
          <w:sz w:val="28"/>
          <w:szCs w:val="28"/>
        </w:rPr>
        <w:t>da</w:t>
      </w:r>
      <w:r w:rsidR="00303A20" w:rsidRPr="001A013E">
        <w:rPr>
          <w:sz w:val="28"/>
          <w:szCs w:val="28"/>
        </w:rPr>
        <w:sym w:font="Wingdings" w:char="F0DC"/>
      </w:r>
      <w:r w:rsidR="009E0AD7" w:rsidRPr="001A013E">
        <w:rPr>
          <w:sz w:val="28"/>
          <w:szCs w:val="28"/>
        </w:rPr>
        <w:t xml:space="preserve"> dritte oder vierte </w:t>
      </w:r>
      <w:proofErr w:type="spellStart"/>
      <w:r w:rsidR="009E0AD7" w:rsidRPr="001A013E">
        <w:rPr>
          <w:sz w:val="28"/>
          <w:szCs w:val="28"/>
        </w:rPr>
        <w:t>Mädche</w:t>
      </w:r>
      <w:proofErr w:type="spellEnd"/>
      <w:r w:rsidR="009E0AD7" w:rsidRPr="001A013E">
        <w:rPr>
          <w:sz w:val="28"/>
          <w:szCs w:val="28"/>
        </w:rPr>
        <w:sym w:font="Wingdings" w:char="F091"/>
      </w:r>
      <w:r w:rsidR="005B1FFF">
        <w:rPr>
          <w:sz w:val="28"/>
          <w:szCs w:val="28"/>
        </w:rPr>
        <w:t xml:space="preserve">, solange </w:t>
      </w:r>
      <w:r w:rsidR="00BE6B5F" w:rsidRPr="001A013E">
        <w:rPr>
          <w:sz w:val="28"/>
          <w:szCs w:val="28"/>
        </w:rPr>
        <w:t xml:space="preserve">es </w:t>
      </w:r>
      <w:proofErr w:type="spellStart"/>
      <w:r w:rsidR="00BE6B5F" w:rsidRPr="001A013E">
        <w:rPr>
          <w:sz w:val="28"/>
          <w:szCs w:val="28"/>
        </w:rPr>
        <w:t>noc</w:t>
      </w:r>
      <w:proofErr w:type="spellEnd"/>
      <w:r w:rsidR="009E0AD7" w:rsidRPr="001A013E">
        <w:rPr>
          <w:sz w:val="28"/>
          <w:szCs w:val="28"/>
        </w:rPr>
        <w:sym w:font="Wingdings" w:char="F092"/>
      </w:r>
      <w:r w:rsidR="00BE6B5F" w:rsidRPr="001A013E">
        <w:rPr>
          <w:sz w:val="28"/>
          <w:szCs w:val="28"/>
        </w:rPr>
        <w:t xml:space="preserve"> klein </w:t>
      </w:r>
      <w:r w:rsidR="005B1FFF">
        <w:rPr>
          <w:sz w:val="28"/>
          <w:szCs w:val="28"/>
        </w:rPr>
        <w:t>war,</w:t>
      </w:r>
      <w:r w:rsidR="00BE6B5F" w:rsidRPr="001A013E">
        <w:rPr>
          <w:sz w:val="28"/>
          <w:szCs w:val="28"/>
        </w:rPr>
        <w:t xml:space="preserve"> lebendig </w:t>
      </w:r>
      <w:r w:rsidR="008E40E6">
        <w:rPr>
          <w:sz w:val="28"/>
          <w:szCs w:val="28"/>
        </w:rPr>
        <w:t>b</w:t>
      </w:r>
      <w:r w:rsidR="00BE6B5F" w:rsidRPr="001A013E">
        <w:rPr>
          <w:sz w:val="28"/>
          <w:szCs w:val="28"/>
        </w:rPr>
        <w:t>egraben. Die pol</w:t>
      </w:r>
      <w:r w:rsidR="006414CB" w:rsidRPr="001A013E">
        <w:rPr>
          <w:sz w:val="28"/>
          <w:szCs w:val="28"/>
        </w:rPr>
        <w:t>y</w:t>
      </w:r>
      <w:r w:rsidR="00BE6B5F" w:rsidRPr="001A013E">
        <w:rPr>
          <w:sz w:val="28"/>
          <w:szCs w:val="28"/>
        </w:rPr>
        <w:t xml:space="preserve">theistischen Araber </w:t>
      </w:r>
      <w:r w:rsidR="00CD417C" w:rsidRPr="001A013E">
        <w:rPr>
          <w:sz w:val="28"/>
          <w:szCs w:val="28"/>
        </w:rPr>
        <w:t xml:space="preserve">dachten, dass Mädchen </w:t>
      </w:r>
      <w:r w:rsidR="00303A20" w:rsidRPr="001A013E">
        <w:rPr>
          <w:sz w:val="28"/>
          <w:szCs w:val="28"/>
        </w:rPr>
        <w:t xml:space="preserve">  </w:t>
      </w:r>
      <w:r w:rsidR="00303A20" w:rsidRPr="001A013E">
        <w:rPr>
          <w:sz w:val="28"/>
          <w:szCs w:val="28"/>
        </w:rPr>
        <w:sym w:font="Wingdings" w:char="F0D5"/>
      </w:r>
      <w:proofErr w:type="spellStart"/>
      <w:r w:rsidR="00CD417C" w:rsidRPr="001A013E">
        <w:rPr>
          <w:sz w:val="28"/>
          <w:szCs w:val="28"/>
        </w:rPr>
        <w:t>iel</w:t>
      </w:r>
      <w:proofErr w:type="spellEnd"/>
      <w:r w:rsidR="00CD417C" w:rsidRPr="001A013E">
        <w:rPr>
          <w:sz w:val="28"/>
          <w:szCs w:val="28"/>
        </w:rPr>
        <w:t xml:space="preserve"> </w:t>
      </w:r>
      <w:proofErr w:type="spellStart"/>
      <w:r w:rsidR="00CD417C" w:rsidRPr="001A013E">
        <w:rPr>
          <w:sz w:val="28"/>
          <w:szCs w:val="28"/>
        </w:rPr>
        <w:t>weni</w:t>
      </w:r>
      <w:proofErr w:type="spellEnd"/>
      <w:r w:rsidR="009E0AD7" w:rsidRPr="001A013E">
        <w:rPr>
          <w:sz w:val="28"/>
          <w:szCs w:val="28"/>
        </w:rPr>
        <w:sym w:font="Wingdings" w:char="F08D"/>
      </w:r>
      <w:r w:rsidR="00CD417C" w:rsidRPr="001A013E">
        <w:rPr>
          <w:sz w:val="28"/>
          <w:szCs w:val="28"/>
        </w:rPr>
        <w:t>er wert waren als Junge</w:t>
      </w:r>
      <w:r w:rsidR="004F7954">
        <w:rPr>
          <w:sz w:val="28"/>
          <w:szCs w:val="28"/>
        </w:rPr>
        <w:t>n</w:t>
      </w:r>
      <w:r w:rsidR="00CD417C" w:rsidRPr="001A013E">
        <w:rPr>
          <w:sz w:val="28"/>
          <w:szCs w:val="28"/>
        </w:rPr>
        <w:t>.</w:t>
      </w:r>
    </w:p>
    <w:p w:rsidR="00BE6B5F" w:rsidRPr="001A013E" w:rsidRDefault="00303A20" w:rsidP="005B1FFF">
      <w:pPr>
        <w:spacing w:after="120"/>
        <w:rPr>
          <w:b/>
          <w:bCs/>
          <w:sz w:val="28"/>
          <w:szCs w:val="28"/>
        </w:rPr>
      </w:pPr>
      <w:proofErr w:type="spellStart"/>
      <w:r w:rsidRPr="001A013E">
        <w:rPr>
          <w:sz w:val="28"/>
          <w:szCs w:val="28"/>
        </w:rPr>
        <w:t>Un</w:t>
      </w:r>
      <w:proofErr w:type="spellEnd"/>
      <w:r w:rsidRPr="001A013E">
        <w:rPr>
          <w:sz w:val="28"/>
          <w:szCs w:val="28"/>
        </w:rPr>
        <w:sym w:font="Wingdings" w:char="F0DC"/>
      </w:r>
      <w:r w:rsidR="00BE6B5F" w:rsidRPr="001A013E">
        <w:rPr>
          <w:sz w:val="28"/>
          <w:szCs w:val="28"/>
        </w:rPr>
        <w:t xml:space="preserve">er Prophet hat </w:t>
      </w:r>
      <w:r w:rsidR="00CD417C" w:rsidRPr="001A013E">
        <w:rPr>
          <w:sz w:val="28"/>
          <w:szCs w:val="28"/>
        </w:rPr>
        <w:t xml:space="preserve">dies verabscheut. </w:t>
      </w:r>
      <w:r w:rsidR="00257962" w:rsidRPr="001A013E">
        <w:rPr>
          <w:sz w:val="28"/>
          <w:szCs w:val="28"/>
        </w:rPr>
        <w:t>Er setzte sich f</w:t>
      </w:r>
      <w:r w:rsidR="00257962" w:rsidRPr="001A013E">
        <w:rPr>
          <w:sz w:val="28"/>
          <w:szCs w:val="28"/>
        </w:rPr>
        <w:sym w:font="Wingdings" w:char="F084"/>
      </w:r>
      <w:r w:rsidR="00257962" w:rsidRPr="001A013E">
        <w:rPr>
          <w:sz w:val="28"/>
          <w:szCs w:val="28"/>
        </w:rPr>
        <w:t xml:space="preserve">r die Mädchen ein. </w:t>
      </w:r>
      <w:r w:rsidR="00CD417C" w:rsidRPr="001A013E">
        <w:rPr>
          <w:sz w:val="28"/>
          <w:szCs w:val="28"/>
        </w:rPr>
        <w:t>Er sprac</w:t>
      </w:r>
      <w:r w:rsidR="009E0AD7" w:rsidRPr="001A013E">
        <w:rPr>
          <w:sz w:val="28"/>
          <w:szCs w:val="28"/>
        </w:rPr>
        <w:t>h deutlich</w:t>
      </w:r>
      <w:r w:rsidR="005B1FFF">
        <w:rPr>
          <w:sz w:val="28"/>
          <w:szCs w:val="28"/>
        </w:rPr>
        <w:t xml:space="preserve"> aus</w:t>
      </w:r>
      <w:r w:rsidR="009E0AD7" w:rsidRPr="001A013E">
        <w:rPr>
          <w:sz w:val="28"/>
          <w:szCs w:val="28"/>
        </w:rPr>
        <w:t xml:space="preserve">, dass </w:t>
      </w:r>
      <w:r w:rsidR="005B1FFF" w:rsidRPr="001A013E">
        <w:rPr>
          <w:sz w:val="28"/>
          <w:szCs w:val="28"/>
        </w:rPr>
        <w:t>alle Kinder</w:t>
      </w:r>
      <w:r w:rsidR="005B1FFF">
        <w:rPr>
          <w:sz w:val="28"/>
          <w:szCs w:val="28"/>
        </w:rPr>
        <w:t>, egal</w:t>
      </w:r>
      <w:r w:rsidR="005B1FFF" w:rsidRPr="001A013E">
        <w:rPr>
          <w:sz w:val="28"/>
          <w:szCs w:val="28"/>
        </w:rPr>
        <w:t xml:space="preserve"> </w:t>
      </w:r>
      <w:r w:rsidR="009E0AD7" w:rsidRPr="001A013E">
        <w:rPr>
          <w:sz w:val="28"/>
          <w:szCs w:val="28"/>
        </w:rPr>
        <w:t xml:space="preserve">ob Junge  </w:t>
      </w:r>
      <w:r w:rsidR="009E0AD7" w:rsidRPr="001A013E">
        <w:rPr>
          <w:sz w:val="28"/>
          <w:szCs w:val="28"/>
        </w:rPr>
        <w:sym w:font="Wingdings" w:char="F08E"/>
      </w:r>
      <w:r w:rsidR="00CD417C" w:rsidRPr="001A013E">
        <w:rPr>
          <w:sz w:val="28"/>
          <w:szCs w:val="28"/>
        </w:rPr>
        <w:t>der Mädchen, glei</w:t>
      </w:r>
      <w:r w:rsidR="00EB1861">
        <w:rPr>
          <w:sz w:val="28"/>
          <w:szCs w:val="28"/>
        </w:rPr>
        <w:t>chwertig sind. Kein Kind solle U</w:t>
      </w:r>
      <w:r w:rsidR="00CD417C" w:rsidRPr="001A013E">
        <w:rPr>
          <w:sz w:val="28"/>
          <w:szCs w:val="28"/>
        </w:rPr>
        <w:t xml:space="preserve">nrecht </w:t>
      </w:r>
      <w:r w:rsidR="005B1FFF">
        <w:rPr>
          <w:sz w:val="28"/>
          <w:szCs w:val="28"/>
        </w:rPr>
        <w:t>erleiden</w:t>
      </w:r>
      <w:r w:rsidR="00CD417C" w:rsidRPr="001A013E">
        <w:rPr>
          <w:sz w:val="28"/>
          <w:szCs w:val="28"/>
        </w:rPr>
        <w:t xml:space="preserve">. Jedes Kind verdiene Liebe und Fürsorge. Er </w:t>
      </w:r>
      <w:proofErr w:type="spellStart"/>
      <w:r w:rsidR="00CD417C" w:rsidRPr="001A013E">
        <w:rPr>
          <w:sz w:val="28"/>
          <w:szCs w:val="28"/>
        </w:rPr>
        <w:t>spra</w:t>
      </w:r>
      <w:proofErr w:type="spellEnd"/>
      <w:r w:rsidRPr="001A013E">
        <w:rPr>
          <w:sz w:val="28"/>
          <w:szCs w:val="28"/>
        </w:rPr>
        <w:sym w:font="Wingdings" w:char="F0D6"/>
      </w:r>
      <w:r w:rsidR="00CD417C" w:rsidRPr="001A013E">
        <w:rPr>
          <w:sz w:val="28"/>
          <w:szCs w:val="28"/>
        </w:rPr>
        <w:t xml:space="preserve">h: </w:t>
      </w:r>
      <w:r w:rsidR="007F1EFD" w:rsidRPr="001A013E">
        <w:rPr>
          <w:b/>
          <w:bCs/>
          <w:sz w:val="28"/>
          <w:szCs w:val="28"/>
        </w:rPr>
        <w:t>„</w:t>
      </w:r>
      <w:r w:rsidR="00257962" w:rsidRPr="001A013E">
        <w:rPr>
          <w:b/>
          <w:bCs/>
          <w:sz w:val="28"/>
          <w:szCs w:val="28"/>
        </w:rPr>
        <w:t xml:space="preserve">Eure Kinder sind </w:t>
      </w:r>
      <w:r w:rsidR="00257962" w:rsidRPr="001A013E">
        <w:rPr>
          <w:b/>
          <w:bCs/>
          <w:sz w:val="28"/>
          <w:szCs w:val="28"/>
        </w:rPr>
        <w:sym w:font="Wingdings" w:char="F082"/>
      </w:r>
      <w:r w:rsidR="00CD417C" w:rsidRPr="001A013E">
        <w:rPr>
          <w:b/>
          <w:bCs/>
          <w:sz w:val="28"/>
          <w:szCs w:val="28"/>
        </w:rPr>
        <w:t xml:space="preserve">in </w:t>
      </w:r>
      <w:proofErr w:type="spellStart"/>
      <w:r w:rsidR="00CD417C" w:rsidRPr="001A013E">
        <w:rPr>
          <w:b/>
          <w:bCs/>
          <w:sz w:val="28"/>
          <w:szCs w:val="28"/>
        </w:rPr>
        <w:t>Geschen</w:t>
      </w:r>
      <w:proofErr w:type="spellEnd"/>
      <w:r w:rsidR="009E0AD7" w:rsidRPr="001A013E">
        <w:rPr>
          <w:sz w:val="28"/>
          <w:szCs w:val="28"/>
        </w:rPr>
        <w:sym w:font="Wingdings" w:char="F086"/>
      </w:r>
      <w:r w:rsidR="00CD417C" w:rsidRPr="001A013E">
        <w:rPr>
          <w:b/>
          <w:bCs/>
          <w:sz w:val="28"/>
          <w:szCs w:val="28"/>
        </w:rPr>
        <w:t xml:space="preserve"> Gottes!”</w:t>
      </w:r>
    </w:p>
    <w:p w:rsidR="007F1EFD" w:rsidRPr="001A013E" w:rsidRDefault="007F1EFD" w:rsidP="005B1FFF">
      <w:pPr>
        <w:spacing w:after="120"/>
        <w:rPr>
          <w:sz w:val="28"/>
          <w:szCs w:val="28"/>
        </w:rPr>
      </w:pPr>
      <w:r w:rsidRPr="001A013E">
        <w:rPr>
          <w:sz w:val="28"/>
          <w:szCs w:val="28"/>
        </w:rPr>
        <w:t xml:space="preserve">Die </w:t>
      </w:r>
      <w:proofErr w:type="spellStart"/>
      <w:r w:rsidRPr="001A013E">
        <w:rPr>
          <w:sz w:val="28"/>
          <w:szCs w:val="28"/>
        </w:rPr>
        <w:t>Musl</w:t>
      </w:r>
      <w:proofErr w:type="spellEnd"/>
      <w:r w:rsidR="002B3BB1" w:rsidRPr="001A013E">
        <w:rPr>
          <w:sz w:val="28"/>
          <w:szCs w:val="28"/>
        </w:rPr>
        <w:sym w:font="Wingdings" w:char="F081"/>
      </w:r>
      <w:proofErr w:type="spellStart"/>
      <w:r w:rsidRPr="001A013E">
        <w:rPr>
          <w:sz w:val="28"/>
          <w:szCs w:val="28"/>
        </w:rPr>
        <w:t>me</w:t>
      </w:r>
      <w:proofErr w:type="spellEnd"/>
      <w:r w:rsidRPr="001A013E">
        <w:rPr>
          <w:sz w:val="28"/>
          <w:szCs w:val="28"/>
        </w:rPr>
        <w:t xml:space="preserve"> mussten </w:t>
      </w:r>
      <w:proofErr w:type="spellStart"/>
      <w:r w:rsidRPr="001A013E">
        <w:rPr>
          <w:sz w:val="28"/>
          <w:szCs w:val="28"/>
        </w:rPr>
        <w:t>vie</w:t>
      </w:r>
      <w:proofErr w:type="spellEnd"/>
      <w:r w:rsidR="009E0AD7" w:rsidRPr="001A013E">
        <w:rPr>
          <w:sz w:val="28"/>
          <w:szCs w:val="28"/>
        </w:rPr>
        <w:sym w:font="Wingdings" w:char="F088"/>
      </w:r>
      <w:r w:rsidRPr="001A013E">
        <w:rPr>
          <w:sz w:val="28"/>
          <w:szCs w:val="28"/>
        </w:rPr>
        <w:t xml:space="preserve"> Leid und Qual</w:t>
      </w:r>
      <w:r w:rsidR="005B1FFF">
        <w:rPr>
          <w:sz w:val="28"/>
          <w:szCs w:val="28"/>
        </w:rPr>
        <w:t>en</w:t>
      </w:r>
      <w:r w:rsidRPr="001A013E">
        <w:rPr>
          <w:sz w:val="28"/>
          <w:szCs w:val="28"/>
        </w:rPr>
        <w:t xml:space="preserve"> ertragen. Die Feinde des Propheten </w:t>
      </w:r>
      <w:r w:rsidR="00303A20" w:rsidRPr="001A013E">
        <w:rPr>
          <w:sz w:val="28"/>
          <w:szCs w:val="28"/>
        </w:rPr>
        <w:sym w:font="Wingdings" w:char="F0B5"/>
      </w:r>
      <w:proofErr w:type="spellStart"/>
      <w:r w:rsidRPr="001A013E">
        <w:rPr>
          <w:sz w:val="28"/>
          <w:szCs w:val="28"/>
        </w:rPr>
        <w:t>ollten</w:t>
      </w:r>
      <w:proofErr w:type="spellEnd"/>
      <w:r w:rsidRPr="001A013E">
        <w:rPr>
          <w:sz w:val="28"/>
          <w:szCs w:val="28"/>
        </w:rPr>
        <w:t xml:space="preserve"> sogar ihn töten. Schließlich mussten die Musli</w:t>
      </w:r>
      <w:r w:rsidR="009E0AD7" w:rsidRPr="001A013E">
        <w:rPr>
          <w:sz w:val="28"/>
          <w:szCs w:val="28"/>
        </w:rPr>
        <w:sym w:font="Wingdings" w:char="F087"/>
      </w:r>
      <w:r w:rsidRPr="001A013E">
        <w:rPr>
          <w:sz w:val="28"/>
          <w:szCs w:val="28"/>
        </w:rPr>
        <w:t xml:space="preserve">e </w:t>
      </w:r>
      <w:r w:rsidR="00303A20" w:rsidRPr="001A013E">
        <w:rPr>
          <w:sz w:val="28"/>
          <w:szCs w:val="28"/>
        </w:rPr>
        <w:t xml:space="preserve">  </w:t>
      </w:r>
      <w:r w:rsidR="00303A20" w:rsidRPr="001A013E">
        <w:rPr>
          <w:sz w:val="28"/>
          <w:szCs w:val="28"/>
        </w:rPr>
        <w:sym w:font="Wingdings" w:char="F0D5"/>
      </w:r>
      <w:r w:rsidR="00C90DC9" w:rsidRPr="001A013E">
        <w:rPr>
          <w:sz w:val="28"/>
          <w:szCs w:val="28"/>
          <w:lang w:val="tr-TR"/>
        </w:rPr>
        <w:t xml:space="preserve">on </w:t>
      </w:r>
      <w:r w:rsidRPr="001A013E">
        <w:rPr>
          <w:sz w:val="28"/>
          <w:szCs w:val="28"/>
        </w:rPr>
        <w:t xml:space="preserve">Mekka nach </w:t>
      </w:r>
      <w:r w:rsidRPr="001A013E">
        <w:rPr>
          <w:b/>
          <w:bCs/>
          <w:sz w:val="28"/>
          <w:szCs w:val="28"/>
        </w:rPr>
        <w:t>Medina</w:t>
      </w:r>
      <w:r w:rsidRPr="001A013E">
        <w:rPr>
          <w:sz w:val="28"/>
          <w:szCs w:val="28"/>
        </w:rPr>
        <w:t xml:space="preserve"> auswandern. Denn die Muslime in Medin</w:t>
      </w:r>
      <w:r w:rsidR="00257962" w:rsidRPr="001A013E">
        <w:rPr>
          <w:sz w:val="28"/>
          <w:szCs w:val="28"/>
        </w:rPr>
        <w:sym w:font="Wingdings" w:char="F083"/>
      </w:r>
      <w:r w:rsidR="009E0AD7" w:rsidRPr="001A013E">
        <w:rPr>
          <w:sz w:val="28"/>
          <w:szCs w:val="28"/>
        </w:rPr>
        <w:t xml:space="preserve"> hatten Schutz angeboten </w:t>
      </w:r>
      <w:proofErr w:type="spellStart"/>
      <w:r w:rsidR="009E0AD7" w:rsidRPr="001A013E">
        <w:rPr>
          <w:sz w:val="28"/>
          <w:szCs w:val="28"/>
        </w:rPr>
        <w:t>un</w:t>
      </w:r>
      <w:proofErr w:type="spellEnd"/>
      <w:r w:rsidR="009E0AD7" w:rsidRPr="001A013E">
        <w:rPr>
          <w:sz w:val="28"/>
          <w:szCs w:val="28"/>
        </w:rPr>
        <w:sym w:font="Wingdings" w:char="F090"/>
      </w:r>
      <w:r w:rsidR="009E0AD7" w:rsidRPr="001A013E">
        <w:rPr>
          <w:sz w:val="28"/>
          <w:szCs w:val="28"/>
        </w:rPr>
        <w:t xml:space="preserve"> </w:t>
      </w:r>
      <w:r w:rsidRPr="001A013E">
        <w:rPr>
          <w:sz w:val="28"/>
          <w:szCs w:val="28"/>
        </w:rPr>
        <w:t xml:space="preserve"> sie nach Medina eingeladen. Nachdem </w:t>
      </w:r>
      <w:r w:rsidR="005B1FFF" w:rsidRPr="001A013E">
        <w:rPr>
          <w:sz w:val="28"/>
          <w:szCs w:val="28"/>
        </w:rPr>
        <w:t xml:space="preserve">in </w:t>
      </w:r>
      <w:proofErr w:type="spellStart"/>
      <w:r w:rsidR="005B1FFF" w:rsidRPr="001A013E">
        <w:rPr>
          <w:sz w:val="28"/>
          <w:szCs w:val="28"/>
        </w:rPr>
        <w:t>Mek</w:t>
      </w:r>
      <w:proofErr w:type="spellEnd"/>
      <w:r w:rsidR="005B1FFF" w:rsidRPr="001A013E">
        <w:rPr>
          <w:sz w:val="28"/>
          <w:szCs w:val="28"/>
        </w:rPr>
        <w:sym w:font="Wingdings" w:char="F086"/>
      </w:r>
      <w:r w:rsidR="005B1FFF" w:rsidRPr="001A013E">
        <w:rPr>
          <w:sz w:val="28"/>
          <w:szCs w:val="28"/>
        </w:rPr>
        <w:t xml:space="preserve">a </w:t>
      </w:r>
      <w:r w:rsidRPr="001A013E">
        <w:rPr>
          <w:sz w:val="28"/>
          <w:szCs w:val="28"/>
        </w:rPr>
        <w:t xml:space="preserve">die meisten Muslime </w:t>
      </w:r>
      <w:proofErr w:type="spellStart"/>
      <w:r w:rsidRPr="001A013E">
        <w:rPr>
          <w:sz w:val="28"/>
          <w:szCs w:val="28"/>
        </w:rPr>
        <w:t>ausge</w:t>
      </w:r>
      <w:proofErr w:type="spellEnd"/>
      <w:r w:rsidR="00303A20" w:rsidRPr="001A013E">
        <w:rPr>
          <w:sz w:val="28"/>
          <w:szCs w:val="28"/>
        </w:rPr>
        <w:sym w:font="Wingdings" w:char="F0B5"/>
      </w:r>
      <w:proofErr w:type="spellStart"/>
      <w:r w:rsidRPr="001A013E">
        <w:rPr>
          <w:sz w:val="28"/>
          <w:szCs w:val="28"/>
        </w:rPr>
        <w:t>andert</w:t>
      </w:r>
      <w:proofErr w:type="spellEnd"/>
      <w:r w:rsidRPr="001A013E">
        <w:rPr>
          <w:sz w:val="28"/>
          <w:szCs w:val="28"/>
        </w:rPr>
        <w:t xml:space="preserve"> </w:t>
      </w:r>
      <w:r w:rsidR="005B1FFF">
        <w:rPr>
          <w:sz w:val="28"/>
          <w:szCs w:val="28"/>
        </w:rPr>
        <w:t>waren</w:t>
      </w:r>
      <w:r w:rsidRPr="001A013E">
        <w:rPr>
          <w:sz w:val="28"/>
          <w:szCs w:val="28"/>
        </w:rPr>
        <w:t>, wanderte a</w:t>
      </w:r>
      <w:r w:rsidR="002B3BB1" w:rsidRPr="001A013E">
        <w:rPr>
          <w:sz w:val="28"/>
          <w:szCs w:val="28"/>
        </w:rPr>
        <w:sym w:font="Wingdings" w:char="F080"/>
      </w:r>
      <w:proofErr w:type="spellStart"/>
      <w:r w:rsidRPr="001A013E">
        <w:rPr>
          <w:sz w:val="28"/>
          <w:szCs w:val="28"/>
        </w:rPr>
        <w:t>ch</w:t>
      </w:r>
      <w:proofErr w:type="spellEnd"/>
      <w:r w:rsidRPr="001A013E">
        <w:rPr>
          <w:sz w:val="28"/>
          <w:szCs w:val="28"/>
        </w:rPr>
        <w:t xml:space="preserve"> unser P</w:t>
      </w:r>
      <w:r w:rsidR="009E0AD7" w:rsidRPr="001A013E">
        <w:rPr>
          <w:sz w:val="28"/>
          <w:szCs w:val="28"/>
        </w:rPr>
        <w:sym w:font="Wingdings" w:char="F08F"/>
      </w:r>
      <w:proofErr w:type="spellStart"/>
      <w:r w:rsidRPr="001A013E">
        <w:rPr>
          <w:sz w:val="28"/>
          <w:szCs w:val="28"/>
        </w:rPr>
        <w:t>ophet</w:t>
      </w:r>
      <w:proofErr w:type="spellEnd"/>
      <w:r w:rsidRPr="001A013E">
        <w:rPr>
          <w:sz w:val="28"/>
          <w:szCs w:val="28"/>
        </w:rPr>
        <w:t xml:space="preserve"> mit seinem </w:t>
      </w:r>
      <w:r w:rsidRPr="001A013E">
        <w:rPr>
          <w:b/>
          <w:bCs/>
          <w:sz w:val="28"/>
          <w:szCs w:val="28"/>
        </w:rPr>
        <w:t>Freund Abu Bakr</w:t>
      </w:r>
      <w:r w:rsidRPr="001A013E">
        <w:rPr>
          <w:sz w:val="28"/>
          <w:szCs w:val="28"/>
        </w:rPr>
        <w:t xml:space="preserve"> als ei</w:t>
      </w:r>
      <w:r w:rsidR="009E0AD7" w:rsidRPr="001A013E">
        <w:rPr>
          <w:sz w:val="28"/>
          <w:szCs w:val="28"/>
        </w:rPr>
        <w:sym w:font="Wingdings" w:char="F091"/>
      </w:r>
      <w:r w:rsidRPr="001A013E">
        <w:rPr>
          <w:sz w:val="28"/>
          <w:szCs w:val="28"/>
        </w:rPr>
        <w:t>er der Letzten aus.</w:t>
      </w:r>
    </w:p>
    <w:p w:rsidR="00C90DC9" w:rsidRPr="001A013E" w:rsidRDefault="008B47B2" w:rsidP="005B1FFF">
      <w:pPr>
        <w:spacing w:after="120"/>
        <w:rPr>
          <w:sz w:val="28"/>
          <w:szCs w:val="28"/>
        </w:rPr>
      </w:pPr>
      <w:proofErr w:type="spellStart"/>
      <w:r w:rsidRPr="001A013E">
        <w:rPr>
          <w:sz w:val="28"/>
          <w:szCs w:val="28"/>
        </w:rPr>
        <w:t>Trot</w:t>
      </w:r>
      <w:proofErr w:type="spellEnd"/>
      <w:r w:rsidR="005B1FFF" w:rsidRPr="001A013E">
        <w:rPr>
          <w:sz w:val="28"/>
          <w:szCs w:val="28"/>
        </w:rPr>
        <w:sym w:font="Wingdings" w:char="F0DB"/>
      </w:r>
      <w:r w:rsidRPr="001A013E">
        <w:rPr>
          <w:sz w:val="28"/>
          <w:szCs w:val="28"/>
        </w:rPr>
        <w:t xml:space="preserve"> verschiedener Gefahren und </w:t>
      </w:r>
      <w:r w:rsidR="00C90DC9" w:rsidRPr="001A013E">
        <w:rPr>
          <w:sz w:val="28"/>
          <w:szCs w:val="28"/>
        </w:rPr>
        <w:t>schwierige</w:t>
      </w:r>
      <w:r w:rsidR="00EB1861">
        <w:rPr>
          <w:sz w:val="28"/>
          <w:szCs w:val="28"/>
        </w:rPr>
        <w:t>r</w:t>
      </w:r>
      <w:r w:rsidR="00C90DC9" w:rsidRPr="001A013E">
        <w:rPr>
          <w:sz w:val="28"/>
          <w:szCs w:val="28"/>
        </w:rPr>
        <w:t xml:space="preserve"> </w:t>
      </w:r>
      <w:r w:rsidR="00EB1861">
        <w:rPr>
          <w:sz w:val="28"/>
          <w:szCs w:val="28"/>
        </w:rPr>
        <w:t>Umstände</w:t>
      </w:r>
      <w:r w:rsidRPr="001A013E">
        <w:rPr>
          <w:sz w:val="28"/>
          <w:szCs w:val="28"/>
        </w:rPr>
        <w:t xml:space="preserve"> erreichten der Prophet und sein </w:t>
      </w:r>
      <w:r w:rsidR="009E0AD7" w:rsidRPr="001A013E">
        <w:rPr>
          <w:sz w:val="28"/>
          <w:szCs w:val="28"/>
        </w:rPr>
        <w:sym w:font="Wingdings" w:char="F08C"/>
      </w:r>
      <w:proofErr w:type="spellStart"/>
      <w:r w:rsidRPr="001A013E">
        <w:rPr>
          <w:sz w:val="28"/>
          <w:szCs w:val="28"/>
        </w:rPr>
        <w:t>r</w:t>
      </w:r>
      <w:r w:rsidR="000A6A40" w:rsidRPr="001A013E">
        <w:rPr>
          <w:sz w:val="28"/>
          <w:szCs w:val="28"/>
        </w:rPr>
        <w:t>eund</w:t>
      </w:r>
      <w:proofErr w:type="spellEnd"/>
      <w:r w:rsidR="000A6A40" w:rsidRPr="001A013E">
        <w:rPr>
          <w:sz w:val="28"/>
          <w:szCs w:val="28"/>
        </w:rPr>
        <w:t xml:space="preserve"> Abu Bakr Medina. Auf dem H</w:t>
      </w:r>
      <w:r w:rsidR="000A6A40" w:rsidRPr="001A013E">
        <w:rPr>
          <w:sz w:val="28"/>
          <w:szCs w:val="28"/>
        </w:rPr>
        <w:sym w:font="Wingdings" w:char="F084"/>
      </w:r>
      <w:proofErr w:type="spellStart"/>
      <w:r w:rsidRPr="001A013E">
        <w:rPr>
          <w:sz w:val="28"/>
          <w:szCs w:val="28"/>
        </w:rPr>
        <w:t>gel</w:t>
      </w:r>
      <w:proofErr w:type="spellEnd"/>
      <w:r w:rsidRPr="001A013E">
        <w:rPr>
          <w:sz w:val="28"/>
          <w:szCs w:val="28"/>
        </w:rPr>
        <w:t xml:space="preserve"> </w:t>
      </w:r>
      <w:r w:rsidRPr="001A013E">
        <w:rPr>
          <w:b/>
          <w:bCs/>
          <w:sz w:val="28"/>
          <w:szCs w:val="28"/>
        </w:rPr>
        <w:t>„</w:t>
      </w:r>
      <w:proofErr w:type="spellStart"/>
      <w:r w:rsidR="00084EA7" w:rsidRPr="001A013E">
        <w:rPr>
          <w:b/>
          <w:bCs/>
          <w:sz w:val="28"/>
          <w:szCs w:val="28"/>
        </w:rPr>
        <w:t>W</w:t>
      </w:r>
      <w:r w:rsidRPr="001A013E">
        <w:rPr>
          <w:b/>
          <w:bCs/>
          <w:sz w:val="28"/>
          <w:szCs w:val="28"/>
        </w:rPr>
        <w:t>ada</w:t>
      </w:r>
      <w:proofErr w:type="spellEnd"/>
      <w:r w:rsidRPr="001A013E">
        <w:rPr>
          <w:b/>
          <w:bCs/>
          <w:sz w:val="28"/>
          <w:szCs w:val="28"/>
        </w:rPr>
        <w:t>“</w:t>
      </w:r>
      <w:r w:rsidRPr="001A013E">
        <w:rPr>
          <w:sz w:val="28"/>
          <w:szCs w:val="28"/>
        </w:rPr>
        <w:t xml:space="preserve"> </w:t>
      </w:r>
      <w:r w:rsidR="00084EA7" w:rsidRPr="001A013E">
        <w:rPr>
          <w:sz w:val="28"/>
          <w:szCs w:val="28"/>
        </w:rPr>
        <w:t xml:space="preserve">(Abschied) </w:t>
      </w:r>
      <w:r w:rsidR="009E0AD7" w:rsidRPr="001A013E">
        <w:rPr>
          <w:sz w:val="28"/>
          <w:szCs w:val="28"/>
        </w:rPr>
        <w:t>hat die Bevölkerung v</w:t>
      </w:r>
      <w:r w:rsidR="009E0AD7" w:rsidRPr="001A013E">
        <w:rPr>
          <w:sz w:val="28"/>
          <w:szCs w:val="28"/>
        </w:rPr>
        <w:sym w:font="Wingdings" w:char="F08E"/>
      </w:r>
      <w:r w:rsidRPr="001A013E">
        <w:rPr>
          <w:sz w:val="28"/>
          <w:szCs w:val="28"/>
        </w:rPr>
        <w:t xml:space="preserve">n Medina </w:t>
      </w:r>
      <w:r w:rsidR="00084EA7" w:rsidRPr="001A013E">
        <w:rPr>
          <w:sz w:val="28"/>
          <w:szCs w:val="28"/>
        </w:rPr>
        <w:t xml:space="preserve">sie mit großer Freude begrüßt. Am meisten freuten sich die Kinder. Denn sie </w:t>
      </w:r>
      <w:proofErr w:type="spellStart"/>
      <w:r w:rsidR="00084EA7" w:rsidRPr="001A013E">
        <w:rPr>
          <w:sz w:val="28"/>
          <w:szCs w:val="28"/>
        </w:rPr>
        <w:t>lie</w:t>
      </w:r>
      <w:proofErr w:type="spellEnd"/>
      <w:r w:rsidR="00303A20" w:rsidRPr="001A013E">
        <w:rPr>
          <w:sz w:val="28"/>
          <w:szCs w:val="28"/>
        </w:rPr>
        <w:sym w:font="Wingdings" w:char="F0EF"/>
      </w:r>
      <w:proofErr w:type="spellStart"/>
      <w:r w:rsidR="00084EA7" w:rsidRPr="001A013E">
        <w:rPr>
          <w:sz w:val="28"/>
          <w:szCs w:val="28"/>
        </w:rPr>
        <w:t>ten</w:t>
      </w:r>
      <w:proofErr w:type="spellEnd"/>
      <w:r w:rsidR="00084EA7" w:rsidRPr="001A013E">
        <w:rPr>
          <w:sz w:val="28"/>
          <w:szCs w:val="28"/>
        </w:rPr>
        <w:t xml:space="preserve"> ihn so sehr</w:t>
      </w:r>
      <w:r w:rsidR="005B1FFF">
        <w:rPr>
          <w:sz w:val="28"/>
          <w:szCs w:val="28"/>
        </w:rPr>
        <w:t>,</w:t>
      </w:r>
      <w:r w:rsidR="00084EA7" w:rsidRPr="001A013E">
        <w:rPr>
          <w:sz w:val="28"/>
          <w:szCs w:val="28"/>
        </w:rPr>
        <w:t xml:space="preserve"> ohne ihn </w:t>
      </w:r>
      <w:proofErr w:type="spellStart"/>
      <w:r w:rsidR="00084EA7" w:rsidRPr="001A013E">
        <w:rPr>
          <w:sz w:val="28"/>
          <w:szCs w:val="28"/>
        </w:rPr>
        <w:t>vo</w:t>
      </w:r>
      <w:proofErr w:type="spellEnd"/>
      <w:r w:rsidR="009E0AD7" w:rsidRPr="001A013E">
        <w:rPr>
          <w:sz w:val="28"/>
          <w:szCs w:val="28"/>
        </w:rPr>
        <w:sym w:font="Wingdings" w:char="F08F"/>
      </w:r>
      <w:r w:rsidR="00084EA7" w:rsidRPr="001A013E">
        <w:rPr>
          <w:sz w:val="28"/>
          <w:szCs w:val="28"/>
        </w:rPr>
        <w:t xml:space="preserve">her gesehen </w:t>
      </w:r>
      <w:proofErr w:type="spellStart"/>
      <w:r w:rsidR="00084EA7" w:rsidRPr="001A013E">
        <w:rPr>
          <w:sz w:val="28"/>
          <w:szCs w:val="28"/>
        </w:rPr>
        <w:t>zuha</w:t>
      </w:r>
      <w:proofErr w:type="spellEnd"/>
      <w:r w:rsidR="00303A20" w:rsidRPr="001A013E">
        <w:rPr>
          <w:sz w:val="28"/>
          <w:szCs w:val="28"/>
        </w:rPr>
        <w:sym w:font="Wingdings" w:char="F0EF"/>
      </w:r>
      <w:r w:rsidR="00084EA7" w:rsidRPr="001A013E">
        <w:rPr>
          <w:sz w:val="28"/>
          <w:szCs w:val="28"/>
        </w:rPr>
        <w:t xml:space="preserve">en. </w:t>
      </w:r>
    </w:p>
    <w:p w:rsidR="00345960" w:rsidRDefault="00CC260C" w:rsidP="005B1FFF">
      <w:pPr>
        <w:ind w:right="360" w:hanging="357"/>
        <w:jc w:val="right"/>
        <w:rPr>
          <w:sz w:val="28"/>
          <w:szCs w:val="28"/>
        </w:rPr>
      </w:pPr>
      <w:r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-164262</wp:posOffset>
                </wp:positionH>
                <wp:positionV relativeFrom="paragraph">
                  <wp:posOffset>125730</wp:posOffset>
                </wp:positionV>
                <wp:extent cx="6443980" cy="4356100"/>
                <wp:effectExtent l="0" t="0" r="0" b="6350"/>
                <wp:wrapNone/>
                <wp:docPr id="3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4356100"/>
                          <a:chOff x="937" y="9437"/>
                          <a:chExt cx="9638" cy="6817"/>
                        </a:xfrm>
                      </wpg:grpSpPr>
                      <pic:pic xmlns:pic="http://schemas.openxmlformats.org/drawingml/2006/picture">
                        <pic:nvPicPr>
                          <pic:cNvPr id="37" name="Picture 48" descr="begrüßung n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9437"/>
                            <a:ext cx="9638" cy="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920" y="9600"/>
                            <a:ext cx="2378" cy="5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357A69" id="Group 52" o:spid="_x0000_s1026" style="position:absolute;margin-left:-12.95pt;margin-top:9.9pt;width:507.4pt;height:343pt;z-index:-251658752" coordorigin="937,9437" coordsize="9638,6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38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begrüßung neu" style="position:absolute;left:937;top:9437;width:9638;height:6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UVZLEAAAA2wAAAA8AAABkcnMvZG93bnJldi54bWxEj91qAjEUhO8LfYdwCt7VrBV/WI1SFEEQ&#10;qVrF28PmuLu4OVk3UePbG6HQy2FmvmHG02AqcaPGlZYVdNoJCOLM6pJzBfvfxecQhPPIGivLpOBB&#10;DqaT97cxptreeUu3nc9FhLBLUUHhfZ1K6bKCDLq2rYmjd7KNQR9lk0vd4D3CTSW/kqQvDZYcFwqs&#10;aVZQdt5djQKz3qx+5uf8sJjxJdtvj2HQ6welWh/hewTCU/D/4b/2UivoDuD1Jf4AO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UVZLEAAAA2wAAAA8AAAAAAAAAAAAAAAAA&#10;nwIAAGRycy9kb3ducmV2LnhtbFBLBQYAAAAABAAEAPcAAACQAwAAAAA=&#10;">
                  <v:imagedata r:id="rId12" o:title="begrüßung neu"/>
                </v:shape>
                <v:rect id="Rectangle 51" o:spid="_x0000_s1028" style="position:absolute;left:7920;top:9600;width:2378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REMAA&#10;AADbAAAADwAAAGRycy9kb3ducmV2LnhtbERPyW7CMBC9I/EP1iD1Bg6LKhQwiCUVHHqgLPeRPSQR&#10;8TiKDYR+fX1A6vHp7fNlayvxoMaXjhUMBwkIYu1MybmC8+mrPwXhA7LByjEpeJGH5aLbmWNq3JN/&#10;6HEMuYgh7FNUUIRQp1J6XZBFP3A1ceSurrEYImxyaRp8xnBbyVGSfEqLJceGAmvaFKRvx7tVcEDc&#10;Hn53Wq+z1/cko80lI1cp9dFrVzMQgdrwL36790bBOI6NX+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/REMAAAADbAAAADwAAAAAAAAAAAAAAAACYAgAAZHJzL2Rvd25y&#10;ZXYueG1sUEsFBgAAAAAEAAQA9QAAAIUDAAAAAA==&#10;" strokecolor="white"/>
              </v:group>
            </w:pict>
          </mc:Fallback>
        </mc:AlternateContent>
      </w:r>
      <w:r w:rsidR="009E0AD7" w:rsidRPr="001A013E">
        <w:rPr>
          <w:sz w:val="28"/>
          <w:szCs w:val="28"/>
        </w:rPr>
        <w:sym w:font="Wingdings" w:char="F094"/>
      </w:r>
      <w:proofErr w:type="spellStart"/>
      <w:r w:rsidR="00084EA7" w:rsidRPr="001A013E">
        <w:rPr>
          <w:sz w:val="28"/>
          <w:szCs w:val="28"/>
        </w:rPr>
        <w:t>ungen</w:t>
      </w:r>
      <w:proofErr w:type="spellEnd"/>
      <w:r w:rsidR="00084EA7" w:rsidRPr="001A013E">
        <w:rPr>
          <w:sz w:val="28"/>
          <w:szCs w:val="28"/>
        </w:rPr>
        <w:t xml:space="preserve"> und Mädchen, al</w:t>
      </w:r>
      <w:r w:rsidR="009E0AD7" w:rsidRPr="001A013E">
        <w:rPr>
          <w:sz w:val="28"/>
          <w:szCs w:val="28"/>
        </w:rPr>
        <w:sym w:font="Wingdings" w:char="F088"/>
      </w:r>
      <w:r w:rsidR="00084EA7" w:rsidRPr="001A013E">
        <w:rPr>
          <w:sz w:val="28"/>
          <w:szCs w:val="28"/>
        </w:rPr>
        <w:t xml:space="preserve">e Kinder </w:t>
      </w:r>
      <w:r w:rsidR="009E0AD7" w:rsidRPr="001A013E">
        <w:rPr>
          <w:sz w:val="28"/>
          <w:szCs w:val="28"/>
        </w:rPr>
        <w:sym w:font="Wingdings" w:char="F092"/>
      </w:r>
      <w:proofErr w:type="spellStart"/>
      <w:r w:rsidR="00084EA7" w:rsidRPr="001A013E">
        <w:rPr>
          <w:sz w:val="28"/>
          <w:szCs w:val="28"/>
        </w:rPr>
        <w:t>atten</w:t>
      </w:r>
      <w:proofErr w:type="spellEnd"/>
      <w:r w:rsidR="00084EA7" w:rsidRPr="001A013E">
        <w:rPr>
          <w:sz w:val="28"/>
          <w:szCs w:val="28"/>
        </w:rPr>
        <w:t xml:space="preserve"> an dem T</w:t>
      </w:r>
      <w:r w:rsidR="004F7954">
        <w:rPr>
          <w:sz w:val="28"/>
          <w:szCs w:val="28"/>
        </w:rPr>
        <w:t>ag ihre schönsten Kleider</w:t>
      </w:r>
      <w:r w:rsidR="00303A20" w:rsidRPr="001A013E">
        <w:rPr>
          <w:sz w:val="28"/>
          <w:szCs w:val="28"/>
        </w:rPr>
        <w:t xml:space="preserve"> </w:t>
      </w:r>
      <w:proofErr w:type="spellStart"/>
      <w:r w:rsidR="00303A20" w:rsidRPr="001A013E">
        <w:rPr>
          <w:sz w:val="28"/>
          <w:szCs w:val="28"/>
        </w:rPr>
        <w:t>ange</w:t>
      </w:r>
      <w:proofErr w:type="spellEnd"/>
      <w:r w:rsidR="00303A20" w:rsidRPr="001A013E">
        <w:rPr>
          <w:sz w:val="28"/>
          <w:szCs w:val="28"/>
        </w:rPr>
        <w:sym w:font="Wingdings" w:char="F0DB"/>
      </w:r>
      <w:proofErr w:type="spellStart"/>
      <w:r w:rsidR="00084EA7" w:rsidRPr="001A013E">
        <w:rPr>
          <w:sz w:val="28"/>
          <w:szCs w:val="28"/>
        </w:rPr>
        <w:t>ogen</w:t>
      </w:r>
      <w:proofErr w:type="spellEnd"/>
      <w:r w:rsidR="00084EA7" w:rsidRPr="001A013E">
        <w:rPr>
          <w:sz w:val="28"/>
          <w:szCs w:val="28"/>
        </w:rPr>
        <w:t>. „Sei</w:t>
      </w:r>
      <w:r w:rsidR="005B1FFF">
        <w:rPr>
          <w:sz w:val="28"/>
          <w:szCs w:val="28"/>
        </w:rPr>
        <w:t>d</w:t>
      </w:r>
      <w:r w:rsidR="00084EA7" w:rsidRPr="001A013E">
        <w:rPr>
          <w:sz w:val="28"/>
          <w:szCs w:val="28"/>
        </w:rPr>
        <w:t xml:space="preserve"> </w:t>
      </w:r>
      <w:proofErr w:type="spellStart"/>
      <w:r w:rsidR="00084EA7" w:rsidRPr="001A013E">
        <w:rPr>
          <w:sz w:val="28"/>
          <w:szCs w:val="28"/>
        </w:rPr>
        <w:t>willko</w:t>
      </w:r>
      <w:proofErr w:type="spellEnd"/>
      <w:r w:rsidR="009E0AD7" w:rsidRPr="001A013E">
        <w:rPr>
          <w:sz w:val="28"/>
          <w:szCs w:val="28"/>
        </w:rPr>
        <w:sym w:font="Wingdings" w:char="F087"/>
      </w:r>
      <w:proofErr w:type="spellStart"/>
      <w:r w:rsidR="00084EA7" w:rsidRPr="001A013E">
        <w:rPr>
          <w:sz w:val="28"/>
          <w:szCs w:val="28"/>
        </w:rPr>
        <w:t>men</w:t>
      </w:r>
      <w:proofErr w:type="spellEnd"/>
      <w:r w:rsidR="00084EA7" w:rsidRPr="001A013E">
        <w:rPr>
          <w:sz w:val="28"/>
          <w:szCs w:val="28"/>
        </w:rPr>
        <w:t xml:space="preserve">, oh glorreicher </w:t>
      </w:r>
      <w:proofErr w:type="spellStart"/>
      <w:r w:rsidR="00084EA7" w:rsidRPr="001A013E">
        <w:rPr>
          <w:sz w:val="28"/>
          <w:szCs w:val="28"/>
        </w:rPr>
        <w:t>Prophe</w:t>
      </w:r>
      <w:proofErr w:type="spellEnd"/>
      <w:r w:rsidR="009E0AD7" w:rsidRPr="001A013E">
        <w:rPr>
          <w:sz w:val="28"/>
          <w:szCs w:val="28"/>
        </w:rPr>
        <w:sym w:font="Wingdings" w:char="F085"/>
      </w:r>
      <w:r w:rsidR="00084EA7" w:rsidRPr="001A013E">
        <w:rPr>
          <w:sz w:val="28"/>
          <w:szCs w:val="28"/>
        </w:rPr>
        <w:t xml:space="preserve">!“, sagten sie und </w:t>
      </w:r>
    </w:p>
    <w:p w:rsidR="000B0705" w:rsidRDefault="00084EA7" w:rsidP="00345960">
      <w:pPr>
        <w:spacing w:after="120"/>
        <w:ind w:right="360" w:hanging="360"/>
        <w:jc w:val="right"/>
        <w:rPr>
          <w:sz w:val="26"/>
          <w:szCs w:val="26"/>
        </w:rPr>
      </w:pPr>
      <w:r w:rsidRPr="001A013E">
        <w:rPr>
          <w:sz w:val="28"/>
          <w:szCs w:val="28"/>
        </w:rPr>
        <w:t>haben ihre Liebe mit diesem Gedicht gesungen:</w:t>
      </w:r>
    </w:p>
    <w:p w:rsidR="008415E1" w:rsidRDefault="008415E1" w:rsidP="005265F7">
      <w:pPr>
        <w:spacing w:after="120"/>
        <w:ind w:left="142"/>
        <w:rPr>
          <w:sz w:val="26"/>
          <w:szCs w:val="26"/>
        </w:rPr>
      </w:pPr>
    </w:p>
    <w:p w:rsidR="008415E1" w:rsidRDefault="008415E1" w:rsidP="005265F7">
      <w:pPr>
        <w:spacing w:after="120"/>
        <w:ind w:left="142"/>
        <w:rPr>
          <w:sz w:val="26"/>
          <w:szCs w:val="26"/>
        </w:rPr>
        <w:sectPr w:rsidR="008415E1" w:rsidSect="008415E1">
          <w:headerReference w:type="default" r:id="rId13"/>
          <w:type w:val="continuous"/>
          <w:pgSz w:w="11906" w:h="16838"/>
          <w:pgMar w:top="851" w:right="567" w:bottom="720" w:left="992" w:header="539" w:footer="709" w:gutter="0"/>
          <w:lnNumType w:countBy="5"/>
          <w:pgNumType w:start="1"/>
          <w:cols w:space="708"/>
          <w:docGrid w:linePitch="360"/>
        </w:sectPr>
      </w:pPr>
    </w:p>
    <w:p w:rsidR="008415E1" w:rsidRDefault="008415E1" w:rsidP="005265F7">
      <w:pPr>
        <w:spacing w:after="120"/>
        <w:ind w:left="142"/>
        <w:rPr>
          <w:sz w:val="26"/>
          <w:szCs w:val="26"/>
        </w:rPr>
        <w:sectPr w:rsidR="008415E1" w:rsidSect="008415E1">
          <w:type w:val="continuous"/>
          <w:pgSz w:w="11906" w:h="16838"/>
          <w:pgMar w:top="851" w:right="567" w:bottom="720" w:left="992" w:header="539" w:footer="709" w:gutter="0"/>
          <w:pgNumType w:start="1"/>
          <w:cols w:space="708"/>
          <w:docGrid w:linePitch="360"/>
        </w:sectPr>
      </w:pPr>
    </w:p>
    <w:p w:rsidR="002B3BB1" w:rsidRPr="005265F7" w:rsidRDefault="000B0705" w:rsidP="005265F7">
      <w:pPr>
        <w:spacing w:after="120"/>
        <w:ind w:left="142"/>
        <w:rPr>
          <w:sz w:val="28"/>
          <w:szCs w:val="28"/>
        </w:rPr>
      </w:pPr>
      <w:r>
        <w:rPr>
          <w:sz w:val="26"/>
          <w:szCs w:val="26"/>
        </w:rPr>
        <w:lastRenderedPageBreak/>
        <w:br w:type="page"/>
      </w:r>
      <w:r w:rsidR="002B3BB1" w:rsidRPr="005265F7">
        <w:rPr>
          <w:sz w:val="28"/>
          <w:szCs w:val="28"/>
        </w:rPr>
        <w:lastRenderedPageBreak/>
        <w:sym w:font="Wingdings" w:char="F090"/>
      </w:r>
      <w:r w:rsidR="002B3BB1" w:rsidRPr="005265F7">
        <w:rPr>
          <w:sz w:val="28"/>
          <w:szCs w:val="28"/>
        </w:rPr>
        <w:sym w:font="Wingdings" w:char="F082"/>
      </w:r>
      <w:r w:rsidR="002B3BB1" w:rsidRPr="005265F7">
        <w:rPr>
          <w:sz w:val="28"/>
          <w:szCs w:val="28"/>
        </w:rPr>
        <w:sym w:font="Wingdings" w:char="F08F"/>
      </w:r>
      <w:r w:rsidR="002B3BB1" w:rsidRPr="005265F7">
        <w:rPr>
          <w:sz w:val="28"/>
          <w:szCs w:val="28"/>
        </w:rPr>
        <w:t xml:space="preserve">   </w:t>
      </w:r>
      <w:r w:rsidR="002B3BB1" w:rsidRPr="005265F7">
        <w:rPr>
          <w:sz w:val="28"/>
          <w:szCs w:val="28"/>
        </w:rPr>
        <w:sym w:font="Wingdings" w:char="F087"/>
      </w:r>
      <w:r w:rsidR="002B3BB1" w:rsidRPr="005265F7">
        <w:rPr>
          <w:sz w:val="28"/>
          <w:szCs w:val="28"/>
        </w:rPr>
        <w:sym w:font="Wingdings" w:char="F08E"/>
      </w:r>
      <w:r w:rsidR="002B3BB1" w:rsidRPr="005265F7">
        <w:rPr>
          <w:sz w:val="28"/>
          <w:szCs w:val="28"/>
        </w:rPr>
        <w:sym w:font="Wingdings" w:char="F091"/>
      </w:r>
      <w:r w:rsidR="002B3BB1" w:rsidRPr="005265F7">
        <w:rPr>
          <w:sz w:val="28"/>
          <w:szCs w:val="28"/>
        </w:rPr>
        <w:sym w:font="Wingdings" w:char="F090"/>
      </w:r>
      <w:r w:rsidR="002B3BB1" w:rsidRPr="005265F7">
        <w:rPr>
          <w:sz w:val="28"/>
          <w:szCs w:val="28"/>
        </w:rPr>
        <w:t xml:space="preserve">   </w:t>
      </w:r>
      <w:r w:rsidR="002B3BB1" w:rsidRPr="005265F7">
        <w:rPr>
          <w:sz w:val="28"/>
          <w:szCs w:val="28"/>
        </w:rPr>
        <w:sym w:font="Wingdings" w:char="F081"/>
      </w:r>
      <w:r w:rsidR="002B3BB1" w:rsidRPr="005265F7">
        <w:rPr>
          <w:sz w:val="28"/>
          <w:szCs w:val="28"/>
        </w:rPr>
        <w:sym w:font="Wingdings" w:char="F0DC"/>
      </w:r>
      <w:r w:rsidR="002B3BB1" w:rsidRPr="005265F7">
        <w:rPr>
          <w:sz w:val="28"/>
          <w:szCs w:val="28"/>
        </w:rPr>
        <w:sym w:font="Wingdings" w:char="F085"/>
      </w:r>
      <w:r w:rsidR="002B3BB1" w:rsidRPr="005265F7">
        <w:rPr>
          <w:sz w:val="28"/>
          <w:szCs w:val="28"/>
        </w:rPr>
        <w:t xml:space="preserve">   </w:t>
      </w:r>
      <w:r w:rsidR="002B3BB1" w:rsidRPr="005265F7">
        <w:rPr>
          <w:sz w:val="28"/>
          <w:szCs w:val="28"/>
        </w:rPr>
        <w:sym w:font="Wingdings" w:char="F084"/>
      </w:r>
      <w:r w:rsidR="002B3BB1" w:rsidRPr="005265F7">
        <w:rPr>
          <w:sz w:val="28"/>
          <w:szCs w:val="28"/>
        </w:rPr>
        <w:sym w:font="Wingdings" w:char="F0EF"/>
      </w:r>
      <w:r w:rsidR="002B3BB1" w:rsidRPr="005265F7">
        <w:rPr>
          <w:sz w:val="28"/>
          <w:szCs w:val="28"/>
        </w:rPr>
        <w:sym w:font="Wingdings" w:char="F082"/>
      </w:r>
      <w:r w:rsidR="002B3BB1" w:rsidRPr="005265F7">
        <w:rPr>
          <w:sz w:val="28"/>
          <w:szCs w:val="28"/>
        </w:rPr>
        <w:sym w:font="Wingdings" w:char="F08F"/>
      </w:r>
      <w:r w:rsidR="002B3BB1" w:rsidRPr="005265F7">
        <w:rPr>
          <w:sz w:val="28"/>
          <w:szCs w:val="28"/>
        </w:rPr>
        <w:t xml:space="preserve">   </w:t>
      </w:r>
      <w:r w:rsidR="002B3BB1" w:rsidRPr="005265F7">
        <w:rPr>
          <w:sz w:val="28"/>
          <w:szCs w:val="28"/>
        </w:rPr>
        <w:sym w:font="Wingdings" w:char="F080"/>
      </w:r>
      <w:r w:rsidR="002B3BB1" w:rsidRPr="005265F7">
        <w:rPr>
          <w:sz w:val="28"/>
          <w:szCs w:val="28"/>
        </w:rPr>
        <w:sym w:font="Wingdings" w:char="F091"/>
      </w:r>
      <w:r w:rsidR="002B3BB1" w:rsidRPr="005265F7">
        <w:rPr>
          <w:sz w:val="28"/>
          <w:szCs w:val="28"/>
        </w:rPr>
        <w:sym w:font="Wingdings" w:char="F0DC"/>
      </w:r>
      <w:r w:rsidR="002B3BB1" w:rsidRPr="005265F7">
        <w:rPr>
          <w:sz w:val="28"/>
          <w:szCs w:val="28"/>
        </w:rPr>
        <w:t xml:space="preserve">   </w:t>
      </w:r>
      <w:r w:rsidR="002B3BB1" w:rsidRPr="005265F7">
        <w:rPr>
          <w:sz w:val="28"/>
          <w:szCs w:val="28"/>
        </w:rPr>
        <w:sym w:font="Wingdings" w:char="F083"/>
      </w:r>
      <w:r w:rsidR="002B3BB1" w:rsidRPr="005265F7">
        <w:rPr>
          <w:sz w:val="28"/>
          <w:szCs w:val="28"/>
        </w:rPr>
        <w:sym w:font="Wingdings" w:char="F080"/>
      </w:r>
      <w:r w:rsidR="002B3BB1" w:rsidRPr="005265F7">
        <w:rPr>
          <w:sz w:val="28"/>
          <w:szCs w:val="28"/>
        </w:rPr>
        <w:sym w:font="Wingdings" w:char="F08C"/>
      </w:r>
      <w:r w:rsidR="002B3BB1" w:rsidRPr="005265F7">
        <w:rPr>
          <w:sz w:val="28"/>
          <w:szCs w:val="28"/>
        </w:rPr>
        <w:sym w:font="Wingdings" w:char="F08D"/>
      </w:r>
      <w:r w:rsidR="002B3BB1" w:rsidRPr="005265F7">
        <w:rPr>
          <w:sz w:val="28"/>
          <w:szCs w:val="28"/>
        </w:rPr>
        <w:sym w:font="Wingdings" w:char="F082"/>
      </w:r>
      <w:r w:rsidR="002B3BB1" w:rsidRPr="005265F7">
        <w:rPr>
          <w:sz w:val="28"/>
          <w:szCs w:val="28"/>
        </w:rPr>
        <w:sym w:font="Wingdings" w:char="F0DC"/>
      </w:r>
      <w:r w:rsidR="002B3BB1" w:rsidRPr="005265F7">
        <w:rPr>
          <w:sz w:val="28"/>
          <w:szCs w:val="28"/>
        </w:rPr>
        <w:sym w:font="Wingdings" w:char="F085"/>
      </w:r>
      <w:r w:rsidR="002B3BB1" w:rsidRPr="005265F7">
        <w:rPr>
          <w:sz w:val="28"/>
          <w:szCs w:val="28"/>
        </w:rPr>
        <w:sym w:font="Wingdings" w:char="F081"/>
      </w:r>
      <w:r w:rsidR="002B3BB1" w:rsidRPr="005265F7">
        <w:rPr>
          <w:sz w:val="28"/>
          <w:szCs w:val="28"/>
        </w:rPr>
        <w:sym w:font="Wingdings" w:char="F082"/>
      </w:r>
      <w:r w:rsidR="002B3BB1" w:rsidRPr="005265F7">
        <w:rPr>
          <w:sz w:val="28"/>
          <w:szCs w:val="28"/>
        </w:rPr>
        <w:sym w:font="Wingdings" w:char="F08D"/>
      </w:r>
      <w:r w:rsidR="002B3BB1" w:rsidRPr="005265F7">
        <w:rPr>
          <w:sz w:val="28"/>
          <w:szCs w:val="28"/>
        </w:rPr>
        <w:sym w:font="Wingdings" w:char="F082"/>
      </w:r>
      <w:r w:rsidR="002B3BB1" w:rsidRPr="005265F7">
        <w:rPr>
          <w:sz w:val="28"/>
          <w:szCs w:val="28"/>
        </w:rPr>
        <w:sym w:font="Wingdings" w:char="F091"/>
      </w:r>
    </w:p>
    <w:p w:rsidR="002B3BB1" w:rsidRPr="005265F7" w:rsidRDefault="002B3BB1" w:rsidP="005265F7">
      <w:pPr>
        <w:ind w:left="142"/>
        <w:rPr>
          <w:sz w:val="28"/>
          <w:szCs w:val="28"/>
        </w:rPr>
      </w:pPr>
      <w:r w:rsidRPr="005265F7">
        <w:rPr>
          <w:sz w:val="28"/>
          <w:szCs w:val="28"/>
        </w:rPr>
        <w:sym w:font="Wingdings" w:char="F0D5"/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4"/>
      </w:r>
      <w:r w:rsidRPr="005265F7">
        <w:rPr>
          <w:sz w:val="28"/>
          <w:szCs w:val="28"/>
        </w:rPr>
        <w:sym w:font="Wingdings" w:char="F08D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sym w:font="Wingdings" w:char="F0EF"/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D6"/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DC"/>
      </w:r>
      <w:r w:rsidR="005B1FFF" w:rsidRPr="005265F7">
        <w:rPr>
          <w:sz w:val="28"/>
          <w:szCs w:val="28"/>
        </w:rPr>
        <w:t xml:space="preserve"> .</w:t>
      </w:r>
    </w:p>
    <w:p w:rsidR="002B3BB1" w:rsidRPr="005265F7" w:rsidRDefault="002B3BB1" w:rsidP="005265F7">
      <w:pPr>
        <w:ind w:left="142"/>
        <w:rPr>
          <w:sz w:val="28"/>
          <w:szCs w:val="28"/>
        </w:rPr>
      </w:pP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86"/>
      </w:r>
      <w:r w:rsidRPr="005265F7">
        <w:rPr>
          <w:sz w:val="28"/>
          <w:szCs w:val="28"/>
        </w:rPr>
        <w:sym w:font="Wingdings" w:char="F0EF"/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86"/>
      </w:r>
      <w:r w:rsidR="00BB1BD5"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8C"/>
      </w:r>
      <w:r w:rsidRPr="005265F7">
        <w:rPr>
          <w:sz w:val="28"/>
          <w:szCs w:val="28"/>
        </w:rPr>
        <w:sym w:font="Wingdings" w:char="F084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0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DC"/>
      </w:r>
      <w:r w:rsidR="005B1FFF"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DB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</w:p>
    <w:p w:rsidR="002B3BB1" w:rsidRPr="005265F7" w:rsidRDefault="002B3BB1" w:rsidP="005265F7">
      <w:pPr>
        <w:spacing w:after="120"/>
        <w:ind w:left="142"/>
        <w:rPr>
          <w:sz w:val="28"/>
          <w:szCs w:val="28"/>
        </w:rPr>
      </w:pPr>
      <w:r w:rsidRPr="005265F7">
        <w:rPr>
          <w:sz w:val="28"/>
          <w:szCs w:val="28"/>
        </w:rPr>
        <w:sym w:font="Wingdings" w:char="F08C"/>
      </w:r>
      <w:r w:rsidRPr="005265F7">
        <w:rPr>
          <w:sz w:val="28"/>
          <w:szCs w:val="28"/>
        </w:rPr>
        <w:sym w:font="Wingdings" w:char="F084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0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8D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D"/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DC"/>
      </w:r>
      <w:r w:rsidR="005265F7" w:rsidRPr="005265F7">
        <w:rPr>
          <w:sz w:val="28"/>
          <w:szCs w:val="28"/>
        </w:rPr>
        <w:t xml:space="preserve"> .</w:t>
      </w:r>
    </w:p>
    <w:p w:rsidR="002B3BB1" w:rsidRPr="005265F7" w:rsidRDefault="002B3BB1" w:rsidP="005265F7">
      <w:pPr>
        <w:ind w:left="142" w:right="-513"/>
        <w:rPr>
          <w:sz w:val="28"/>
          <w:szCs w:val="28"/>
        </w:rPr>
      </w:pP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0"/>
      </w:r>
      <w:r w:rsidRPr="005265F7">
        <w:rPr>
          <w:sz w:val="28"/>
          <w:szCs w:val="28"/>
        </w:rPr>
        <w:t xml:space="preserve">,   </w:t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sym w:font="Wingdings" w:char="F080"/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0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B5"/>
      </w:r>
      <w:r w:rsidRPr="005265F7">
        <w:rPr>
          <w:sz w:val="28"/>
          <w:szCs w:val="28"/>
        </w:rPr>
        <w:t>ä</w:t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D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sym w:font="Wingdings" w:char="F082"/>
      </w:r>
      <w:r w:rsidR="005265F7"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t xml:space="preserve"> </w:t>
      </w:r>
      <w:r w:rsidR="005265F7" w:rsidRPr="005265F7">
        <w:rPr>
          <w:sz w:val="28"/>
          <w:szCs w:val="28"/>
        </w:rPr>
        <w:t>,</w:t>
      </w:r>
    </w:p>
    <w:p w:rsidR="002B3BB1" w:rsidRPr="005265F7" w:rsidRDefault="002B3BB1" w:rsidP="005265F7">
      <w:pPr>
        <w:ind w:left="142" w:right="-513"/>
        <w:rPr>
          <w:sz w:val="28"/>
          <w:szCs w:val="28"/>
        </w:rPr>
      </w:pPr>
      <w:r w:rsidRPr="005265F7">
        <w:rPr>
          <w:sz w:val="28"/>
          <w:szCs w:val="28"/>
        </w:rPr>
        <w:sym w:font="Wingdings" w:char="F08D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6"/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87"/>
      </w:r>
      <w:r w:rsidRPr="005265F7">
        <w:rPr>
          <w:sz w:val="28"/>
          <w:szCs w:val="28"/>
        </w:rPr>
        <w:sym w:font="Wingdings" w:char="F087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EF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0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7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D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t>ß</w:t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0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8D"/>
      </w:r>
      <w:r w:rsidR="005265F7" w:rsidRPr="005265F7">
        <w:rPr>
          <w:sz w:val="28"/>
          <w:szCs w:val="28"/>
        </w:rPr>
        <w:t xml:space="preserve"> .</w:t>
      </w:r>
    </w:p>
    <w:p w:rsidR="002B3BB1" w:rsidRPr="005265F7" w:rsidRDefault="002B3BB1" w:rsidP="005265F7">
      <w:pPr>
        <w:ind w:left="142" w:right="-143"/>
        <w:rPr>
          <w:sz w:val="28"/>
          <w:szCs w:val="28"/>
        </w:rPr>
      </w:pPr>
      <w:r w:rsidRPr="005265F7">
        <w:rPr>
          <w:sz w:val="28"/>
          <w:szCs w:val="28"/>
        </w:rPr>
        <w:sym w:font="Wingdings" w:char="F0EF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D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6"/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87"/>
      </w:r>
      <w:r w:rsidRPr="005265F7">
        <w:rPr>
          <w:sz w:val="28"/>
          <w:szCs w:val="28"/>
        </w:rPr>
        <w:sym w:font="Wingdings" w:char="F087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t xml:space="preserve">,   </w:t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4"/>
      </w:r>
      <w:r w:rsidRPr="005265F7">
        <w:rPr>
          <w:sz w:val="28"/>
          <w:szCs w:val="28"/>
        </w:rPr>
        <w:sym w:font="Wingdings" w:char="F0EF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7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D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EF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sym w:font="Wingdings" w:char="F0D6"/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5"/>
      </w:r>
      <w:r w:rsidR="005265F7">
        <w:rPr>
          <w:sz w:val="28"/>
          <w:szCs w:val="28"/>
        </w:rPr>
        <w:t xml:space="preserve"> ,</w:t>
      </w:r>
    </w:p>
    <w:p w:rsidR="002B3BB1" w:rsidRPr="005265F7" w:rsidRDefault="002B3BB1" w:rsidP="005265F7">
      <w:pPr>
        <w:spacing w:after="120"/>
        <w:ind w:left="142"/>
        <w:rPr>
          <w:sz w:val="28"/>
          <w:szCs w:val="28"/>
        </w:rPr>
      </w:pP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0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t xml:space="preserve"> </w:t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D"/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t xml:space="preserve"> </w:t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  <w:r w:rsidR="005265F7">
        <w:rPr>
          <w:sz w:val="28"/>
          <w:szCs w:val="28"/>
        </w:rPr>
        <w:t xml:space="preserve"> </w:t>
      </w:r>
      <w:r w:rsidRPr="005265F7">
        <w:rPr>
          <w:sz w:val="28"/>
          <w:szCs w:val="28"/>
        </w:rPr>
        <w:t>.</w:t>
      </w:r>
    </w:p>
    <w:p w:rsidR="002B3BB1" w:rsidRPr="005265F7" w:rsidRDefault="002B3BB1" w:rsidP="005265F7">
      <w:pPr>
        <w:spacing w:after="120"/>
        <w:ind w:left="142"/>
        <w:rPr>
          <w:sz w:val="28"/>
          <w:szCs w:val="28"/>
        </w:rPr>
      </w:pP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B5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6"/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87"/>
      </w:r>
      <w:r w:rsidRPr="005265F7">
        <w:rPr>
          <w:sz w:val="28"/>
          <w:szCs w:val="28"/>
        </w:rPr>
        <w:sym w:font="Wingdings" w:char="F087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t xml:space="preserve">,   </w:t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B5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6"/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87"/>
      </w:r>
      <w:r w:rsidRPr="005265F7">
        <w:rPr>
          <w:sz w:val="28"/>
          <w:szCs w:val="28"/>
        </w:rPr>
        <w:sym w:font="Wingdings" w:char="F087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t xml:space="preserve"> ...</w:t>
      </w:r>
    </w:p>
    <w:p w:rsidR="002B3BB1" w:rsidRDefault="002B3BB1" w:rsidP="002B3BB1">
      <w:pPr>
        <w:spacing w:after="120"/>
        <w:rPr>
          <w:sz w:val="28"/>
          <w:szCs w:val="28"/>
        </w:rPr>
      </w:pPr>
      <w:r w:rsidRPr="00230712">
        <w:rPr>
          <w:sz w:val="28"/>
          <w:szCs w:val="28"/>
        </w:rPr>
        <w:t>Unser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Prophet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war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von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diesen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Worten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sehr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gerührt.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Er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ging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zu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den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Kindern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und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fragte:</w:t>
      </w:r>
      <w:r>
        <w:rPr>
          <w:sz w:val="28"/>
          <w:szCs w:val="28"/>
        </w:rPr>
        <w:t xml:space="preserve">  </w:t>
      </w:r>
    </w:p>
    <w:p w:rsidR="002B3BB1" w:rsidRPr="002B3BB1" w:rsidRDefault="002B3BB1" w:rsidP="00A57187">
      <w:pPr>
        <w:spacing w:after="120"/>
        <w:rPr>
          <w:sz w:val="30"/>
          <w:szCs w:val="30"/>
        </w:rPr>
      </w:pPr>
      <w:r w:rsidRPr="002B3BB1">
        <w:rPr>
          <w:sz w:val="30"/>
          <w:szCs w:val="30"/>
        </w:rPr>
        <w:t xml:space="preserve"> </w:t>
      </w:r>
      <w:r w:rsidRPr="005265F7">
        <w:rPr>
          <w:sz w:val="28"/>
          <w:szCs w:val="28"/>
        </w:rPr>
        <w:t>„</w:t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EF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7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D6"/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t xml:space="preserve">?“ </w:t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DB"/>
      </w:r>
      <w:r w:rsidRPr="005265F7">
        <w:rPr>
          <w:sz w:val="28"/>
          <w:szCs w:val="28"/>
        </w:rPr>
        <w:sym w:font="Wingdings" w:char="F080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4"/>
      </w:r>
      <w:r w:rsidRPr="005265F7">
        <w:rPr>
          <w:sz w:val="28"/>
          <w:szCs w:val="28"/>
        </w:rPr>
        <w:sym w:font="Wingdings" w:char="F0EF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D"/>
      </w:r>
      <w:r w:rsidRPr="005265F7">
        <w:rPr>
          <w:sz w:val="28"/>
          <w:szCs w:val="28"/>
        </w:rPr>
        <w:t xml:space="preserve"> </w:t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sym w:font="Wingdings" w:char="F091"/>
      </w:r>
      <w:r w:rsidR="00A57187"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sym w:font="Wingdings" w:char="F0B5"/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8C"/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t>:   „</w:t>
      </w:r>
      <w:r w:rsidRPr="005265F7">
        <w:rPr>
          <w:sz w:val="28"/>
          <w:szCs w:val="28"/>
        </w:rPr>
        <w:sym w:font="Wingdings" w:char="F094"/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t xml:space="preserve">!!   </w:t>
      </w:r>
      <w:r w:rsidRPr="005265F7">
        <w:rPr>
          <w:sz w:val="28"/>
          <w:szCs w:val="28"/>
        </w:rPr>
        <w:sym w:font="Wingdings" w:char="F0B5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EF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D6"/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t xml:space="preserve">,   </w:t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D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83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D"/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t>!</w:t>
      </w:r>
      <w:r w:rsidRPr="002B3BB1">
        <w:rPr>
          <w:sz w:val="30"/>
          <w:szCs w:val="30"/>
        </w:rPr>
        <w:t>“</w:t>
      </w:r>
    </w:p>
    <w:p w:rsidR="002B3BB1" w:rsidRPr="00C1275A" w:rsidRDefault="002B3BB1" w:rsidP="002B3BB1">
      <w:pPr>
        <w:spacing w:after="120"/>
        <w:rPr>
          <w:sz w:val="28"/>
          <w:szCs w:val="28"/>
        </w:rPr>
      </w:pPr>
      <w:r w:rsidRPr="00230712">
        <w:rPr>
          <w:sz w:val="28"/>
          <w:szCs w:val="28"/>
        </w:rPr>
        <w:t>Daraufhin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erwiderte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unser</w:t>
      </w:r>
      <w:r>
        <w:rPr>
          <w:sz w:val="28"/>
          <w:szCs w:val="28"/>
        </w:rPr>
        <w:t xml:space="preserve">   </w:t>
      </w:r>
      <w:r w:rsidRPr="00230712">
        <w:rPr>
          <w:sz w:val="28"/>
          <w:szCs w:val="28"/>
        </w:rPr>
        <w:t>Prophet:</w:t>
      </w:r>
      <w:r>
        <w:rPr>
          <w:sz w:val="28"/>
          <w:szCs w:val="28"/>
        </w:rPr>
        <w:t xml:space="preserve">  </w:t>
      </w:r>
    </w:p>
    <w:p w:rsidR="002B3BB1" w:rsidRPr="002B3BB1" w:rsidRDefault="002B3BB1" w:rsidP="002B3BB1">
      <w:pPr>
        <w:rPr>
          <w:b/>
          <w:bCs/>
          <w:sz w:val="30"/>
          <w:szCs w:val="30"/>
        </w:rPr>
      </w:pPr>
      <w:r w:rsidRPr="005265F7">
        <w:rPr>
          <w:b/>
          <w:bCs/>
          <w:sz w:val="28"/>
          <w:szCs w:val="28"/>
        </w:rPr>
        <w:t>„</w:t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92"/>
      </w:r>
      <w:r w:rsidRPr="005265F7">
        <w:rPr>
          <w:b/>
          <w:bCs/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6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90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F"/>
      </w:r>
      <w:r w:rsidRPr="005265F7">
        <w:rPr>
          <w:b/>
          <w:bCs/>
          <w:sz w:val="28"/>
          <w:szCs w:val="28"/>
        </w:rPr>
        <w:t xml:space="preserve">,   </w:t>
      </w:r>
      <w:r w:rsidRPr="005265F7">
        <w:rPr>
          <w:sz w:val="28"/>
          <w:szCs w:val="28"/>
        </w:rPr>
        <w:sym w:font="Wingdings" w:char="F08D"/>
      </w:r>
      <w:r w:rsidRPr="005265F7">
        <w:rPr>
          <w:sz w:val="28"/>
          <w:szCs w:val="28"/>
        </w:rPr>
        <w:sym w:font="Wingdings" w:char="F08E"/>
      </w:r>
      <w:r w:rsidRPr="005265F7">
        <w:rPr>
          <w:sz w:val="28"/>
          <w:szCs w:val="28"/>
        </w:rPr>
        <w:sym w:font="Wingdings" w:char="F085"/>
      </w:r>
      <w:r w:rsidRPr="005265F7">
        <w:rPr>
          <w:sz w:val="28"/>
          <w:szCs w:val="28"/>
        </w:rPr>
        <w:sym w:font="Wingdings" w:char="F085"/>
      </w:r>
      <w:r w:rsidRPr="005265F7">
        <w:rPr>
          <w:b/>
          <w:bCs/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5"/>
      </w:r>
      <w:r w:rsidRPr="005265F7">
        <w:rPr>
          <w:b/>
          <w:bCs/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7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91"/>
      </w:r>
      <w:r w:rsidRPr="005265F7">
        <w:rPr>
          <w:b/>
          <w:bCs/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F"/>
      </w:r>
      <w:r w:rsidRPr="005265F7">
        <w:rPr>
          <w:sz w:val="28"/>
          <w:szCs w:val="28"/>
        </w:rPr>
        <w:sym w:font="Wingdings" w:char="F0DB"/>
      </w:r>
      <w:r w:rsidRPr="005265F7">
        <w:rPr>
          <w:b/>
          <w:bCs/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0"/>
      </w:r>
      <w:r w:rsidRPr="005265F7">
        <w:rPr>
          <w:sz w:val="28"/>
          <w:szCs w:val="28"/>
        </w:rPr>
        <w:sym w:font="Wingdings" w:char="F091"/>
      </w:r>
      <w:r w:rsidRPr="005265F7">
        <w:rPr>
          <w:sz w:val="28"/>
          <w:szCs w:val="28"/>
        </w:rPr>
        <w:sym w:font="Wingdings" w:char="F090"/>
      </w:r>
      <w:r w:rsidRPr="005265F7">
        <w:rPr>
          <w:b/>
          <w:bCs/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B5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1"/>
      </w:r>
      <w:r w:rsidRPr="005265F7">
        <w:rPr>
          <w:b/>
          <w:bCs/>
          <w:sz w:val="28"/>
          <w:szCs w:val="28"/>
        </w:rPr>
        <w:t>ß</w:t>
      </w:r>
      <w:r w:rsidR="005265F7">
        <w:rPr>
          <w:b/>
          <w:bCs/>
          <w:sz w:val="28"/>
          <w:szCs w:val="28"/>
        </w:rPr>
        <w:t>,</w:t>
      </w:r>
      <w:r w:rsidRPr="005265F7">
        <w:rPr>
          <w:b/>
          <w:bCs/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B5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2"/>
      </w:r>
      <w:r w:rsidRPr="005265F7">
        <w:rPr>
          <w:b/>
          <w:bCs/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DC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92"/>
      </w:r>
      <w:r w:rsidRPr="005265F7">
        <w:rPr>
          <w:sz w:val="28"/>
          <w:szCs w:val="28"/>
        </w:rPr>
        <w:sym w:font="Wingdings" w:char="F08F"/>
      </w:r>
      <w:r w:rsidRPr="005265F7">
        <w:rPr>
          <w:b/>
          <w:bCs/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D6"/>
      </w:r>
      <w:r w:rsidRPr="005265F7">
        <w:rPr>
          <w:sz w:val="28"/>
          <w:szCs w:val="28"/>
        </w:rPr>
        <w:sym w:font="Wingdings" w:char="F092"/>
      </w:r>
      <w:r w:rsidRPr="005265F7">
        <w:rPr>
          <w:b/>
          <w:bCs/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80"/>
      </w:r>
      <w:r w:rsidRPr="005265F7">
        <w:rPr>
          <w:sz w:val="28"/>
          <w:szCs w:val="28"/>
        </w:rPr>
        <w:sym w:font="Wingdings" w:char="F0D6"/>
      </w:r>
      <w:r w:rsidRPr="005265F7">
        <w:rPr>
          <w:sz w:val="28"/>
          <w:szCs w:val="28"/>
        </w:rPr>
        <w:sym w:font="Wingdings" w:char="F092"/>
      </w:r>
      <w:r w:rsidRPr="005265F7">
        <w:rPr>
          <w:b/>
          <w:bCs/>
          <w:sz w:val="28"/>
          <w:szCs w:val="28"/>
        </w:rPr>
        <w:t xml:space="preserve">   </w:t>
      </w:r>
      <w:r w:rsidRPr="005265F7">
        <w:rPr>
          <w:sz w:val="28"/>
          <w:szCs w:val="28"/>
        </w:rPr>
        <w:sym w:font="Wingdings" w:char="F088"/>
      </w:r>
      <w:r w:rsidRPr="005265F7">
        <w:rPr>
          <w:sz w:val="28"/>
          <w:szCs w:val="28"/>
        </w:rPr>
        <w:sym w:font="Wingdings" w:char="F081"/>
      </w:r>
      <w:r w:rsidRPr="005265F7">
        <w:rPr>
          <w:sz w:val="28"/>
          <w:szCs w:val="28"/>
        </w:rPr>
        <w:sym w:font="Wingdings" w:char="F082"/>
      </w:r>
      <w:r w:rsidRPr="005265F7">
        <w:rPr>
          <w:sz w:val="28"/>
          <w:szCs w:val="28"/>
        </w:rPr>
        <w:sym w:font="Wingdings" w:char="F0EF"/>
      </w:r>
      <w:r w:rsidRPr="005265F7">
        <w:rPr>
          <w:sz w:val="28"/>
          <w:szCs w:val="28"/>
        </w:rPr>
        <w:sym w:font="Wingdings" w:char="F082"/>
      </w:r>
      <w:r w:rsidRPr="005265F7">
        <w:rPr>
          <w:b/>
          <w:bCs/>
          <w:sz w:val="28"/>
          <w:szCs w:val="28"/>
        </w:rPr>
        <w:t>!</w:t>
      </w:r>
      <w:r w:rsidRPr="002B3BB1">
        <w:rPr>
          <w:b/>
          <w:bCs/>
          <w:sz w:val="30"/>
          <w:szCs w:val="30"/>
        </w:rPr>
        <w:t>“</w:t>
      </w:r>
    </w:p>
    <w:p w:rsidR="00CC260C" w:rsidRDefault="00CC260C" w:rsidP="006414CB">
      <w:pPr>
        <w:spacing w:after="120"/>
        <w:rPr>
          <w:b/>
          <w:bCs/>
          <w:sz w:val="16"/>
          <w:szCs w:val="16"/>
        </w:rPr>
      </w:pPr>
    </w:p>
    <w:p w:rsidR="00C90DC9" w:rsidRPr="001A013E" w:rsidRDefault="00CC260C" w:rsidP="006414CB">
      <w:pPr>
        <w:spacing w:after="120"/>
        <w:rPr>
          <w:b/>
          <w:bCs/>
          <w:sz w:val="16"/>
          <w:szCs w:val="16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A989C1D" wp14:editId="2BA9E80B">
                <wp:simplePos x="0" y="0"/>
                <wp:positionH relativeFrom="column">
                  <wp:posOffset>-114300</wp:posOffset>
                </wp:positionH>
                <wp:positionV relativeFrom="paragraph">
                  <wp:posOffset>128905</wp:posOffset>
                </wp:positionV>
                <wp:extent cx="1836420" cy="457200"/>
                <wp:effectExtent l="11430" t="13970" r="9525" b="5080"/>
                <wp:wrapNone/>
                <wp:docPr id="3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64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13E" w:rsidRPr="001A013E" w:rsidRDefault="001A013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tr-TR"/>
                              </w:rPr>
                            </w:pPr>
                            <w:r w:rsidRPr="001A013E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tr-TR"/>
                              </w:rPr>
                              <w:t>Der Code-Schlüssel:</w:t>
                            </w:r>
                          </w:p>
                        </w:txbxContent>
                      </wps:txbx>
                      <wps:bodyPr rot="0" vert="horz" wrap="square" lIns="36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9pt;margin-top:10.15pt;width:144.6pt;height:36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" strokecolor="white">
                <v:textbox inset="1mm,,.5mm">
                  <w:txbxContent>
                    <w:p w:rsidR="001A013E" w:rsidRPr="001A013E" w:rsidRDefault="001A013E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tr-TR"/>
                        </w:rPr>
                      </w:pPr>
                      <w:r w:rsidRPr="001A013E"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tr-TR"/>
                        </w:rPr>
                        <w:t>Der Code-Schlüssel:</w:t>
                      </w:r>
                    </w:p>
                  </w:txbxContent>
                </v:textbox>
              </v:rect>
            </w:pict>
          </mc:Fallback>
        </mc:AlternateContent>
      </w:r>
    </w:p>
    <w:p w:rsidR="000B0705" w:rsidRPr="000B0705" w:rsidRDefault="00822126" w:rsidP="006414CB">
      <w:pPr>
        <w:spacing w:after="12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3037A9DD" wp14:editId="627C6225">
            <wp:simplePos x="0" y="0"/>
            <wp:positionH relativeFrom="margin">
              <wp:posOffset>3207048</wp:posOffset>
            </wp:positionH>
            <wp:positionV relativeFrom="paragraph">
              <wp:posOffset>1170749</wp:posOffset>
            </wp:positionV>
            <wp:extent cx="3196947" cy="1777365"/>
            <wp:effectExtent l="190500" t="381000" r="175260" b="394335"/>
            <wp:wrapNone/>
            <wp:docPr id="34" name="Resim 8" descr="ȳ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ȳČ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90071">
                      <a:off x="0" y="0"/>
                      <a:ext cx="3199609" cy="177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8CDFDA1" wp14:editId="718801AC">
                <wp:simplePos x="0" y="0"/>
                <wp:positionH relativeFrom="margin">
                  <wp:posOffset>-115570</wp:posOffset>
                </wp:positionH>
                <wp:positionV relativeFrom="paragraph">
                  <wp:posOffset>302260</wp:posOffset>
                </wp:positionV>
                <wp:extent cx="5067935" cy="2159000"/>
                <wp:effectExtent l="0" t="0" r="0" b="0"/>
                <wp:wrapTopAndBottom/>
                <wp:docPr id="3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935" cy="215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809"/>
                              <w:gridCol w:w="810"/>
                              <w:gridCol w:w="778"/>
                              <w:gridCol w:w="778"/>
                              <w:gridCol w:w="778"/>
                              <w:gridCol w:w="778"/>
                              <w:gridCol w:w="794"/>
                              <w:gridCol w:w="794"/>
                              <w:gridCol w:w="779"/>
                              <w:gridCol w:w="779"/>
                            </w:tblGrid>
                            <w:tr w:rsidR="00822126" w:rsidRPr="00ED3B1B" w:rsidTr="00CA35F7">
                              <w:tc>
                                <w:tcPr>
                                  <w:tcW w:w="8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0"/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1"/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2"/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3"/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4"/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5"/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6"/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7"/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8"/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9"/>
                                  </w:r>
                                </w:p>
                              </w:tc>
                            </w:tr>
                            <w:tr w:rsidR="00822126" w:rsidRPr="00ED3B1B" w:rsidTr="00CA35F7">
                              <w:tc>
                                <w:tcPr>
                                  <w:tcW w:w="809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822126" w:rsidRPr="00ED3B1B" w:rsidTr="00CA35F7">
                              <w:trPr>
                                <w:trHeight w:val="189"/>
                              </w:trPr>
                              <w:tc>
                                <w:tcPr>
                                  <w:tcW w:w="809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22126" w:rsidRPr="00ED3B1B" w:rsidTr="00CA35F7">
                              <w:tc>
                                <w:tcPr>
                                  <w:tcW w:w="8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B"/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C"/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D"/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E"/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8F"/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90"/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91"/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92"/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93"/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94"/>
                                  </w:r>
                                </w:p>
                              </w:tc>
                            </w:tr>
                            <w:tr w:rsidR="00822126" w:rsidRPr="00ED3B1B" w:rsidTr="00CA35F7">
                              <w:tc>
                                <w:tcPr>
                                  <w:tcW w:w="809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822126" w:rsidRPr="00ED3B1B" w:rsidTr="00CA35F7">
                              <w:tc>
                                <w:tcPr>
                                  <w:tcW w:w="809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22126" w:rsidTr="00CA35F7">
                              <w:tc>
                                <w:tcPr>
                                  <w:tcW w:w="80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D5"/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D6"/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DB"/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DC"/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EF"/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F0"/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sym w:font="Wingdings" w:char="F0B5"/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822126" w:rsidRDefault="00822126" w:rsidP="0082212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822126" w:rsidRDefault="00822126" w:rsidP="0082212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22126" w:rsidTr="00CA35F7">
                              <w:tc>
                                <w:tcPr>
                                  <w:tcW w:w="809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ED3B1B">
                                    <w:rPr>
                                      <w:sz w:val="40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822126" w:rsidRPr="00ED3B1B" w:rsidRDefault="00822126" w:rsidP="00822126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822126" w:rsidRDefault="00822126" w:rsidP="0082212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822126" w:rsidRPr="00960B98" w:rsidRDefault="00822126" w:rsidP="00822126">
                            <w:pPr>
                              <w:rPr>
                                <w:color w:val="000000"/>
                                <w:sz w:val="20"/>
                                <w:szCs w:val="20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27" style="position:absolute;margin-left:-9.1pt;margin-top:23.8pt;width:399.05pt;height:170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" filled="f" stroked="f">
                <v:textbox inset=".5mm,.3mm,.5mm,.3mm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809"/>
                        <w:gridCol w:w="810"/>
                        <w:gridCol w:w="778"/>
                        <w:gridCol w:w="778"/>
                        <w:gridCol w:w="778"/>
                        <w:gridCol w:w="778"/>
                        <w:gridCol w:w="794"/>
                        <w:gridCol w:w="794"/>
                        <w:gridCol w:w="779"/>
                        <w:gridCol w:w="779"/>
                      </w:tblGrid>
                      <w:tr w:rsidR="00822126" w:rsidRPr="00ED3B1B" w:rsidTr="00CA35F7">
                        <w:tc>
                          <w:tcPr>
                            <w:tcW w:w="809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0"/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1"/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2"/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3"/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4"/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5"/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6"/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7"/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8"/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9"/>
                            </w:r>
                          </w:p>
                        </w:tc>
                      </w:tr>
                      <w:tr w:rsidR="00822126" w:rsidRPr="00ED3B1B" w:rsidTr="00CA35F7">
                        <w:tc>
                          <w:tcPr>
                            <w:tcW w:w="809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t>Y</w:t>
                            </w:r>
                          </w:p>
                        </w:tc>
                      </w:tr>
                      <w:tr w:rsidR="00822126" w:rsidRPr="00ED3B1B" w:rsidTr="00CA35F7">
                        <w:trPr>
                          <w:trHeight w:val="189"/>
                        </w:trPr>
                        <w:tc>
                          <w:tcPr>
                            <w:tcW w:w="809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22126" w:rsidRPr="00ED3B1B" w:rsidTr="00CA35F7">
                        <w:tc>
                          <w:tcPr>
                            <w:tcW w:w="809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B"/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C"/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D"/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E"/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8F"/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90"/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91"/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92"/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93"/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94"/>
                            </w:r>
                          </w:p>
                        </w:tc>
                      </w:tr>
                      <w:tr w:rsidR="00822126" w:rsidRPr="00ED3B1B" w:rsidTr="00CA35F7">
                        <w:tc>
                          <w:tcPr>
                            <w:tcW w:w="809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 w:rsidR="00822126" w:rsidRPr="00ED3B1B" w:rsidTr="00CA35F7">
                        <w:tc>
                          <w:tcPr>
                            <w:tcW w:w="809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12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22126" w:rsidTr="00CA35F7">
                        <w:tc>
                          <w:tcPr>
                            <w:tcW w:w="809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D5"/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D6"/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DB"/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DC"/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EF"/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F0"/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sym w:font="Wingdings" w:char="F0B5"/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822126" w:rsidRDefault="00822126" w:rsidP="0082212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822126" w:rsidRDefault="00822126" w:rsidP="00822126">
                            <w:pPr>
                              <w:jc w:val="center"/>
                            </w:pPr>
                          </w:p>
                        </w:tc>
                      </w:tr>
                      <w:tr w:rsidR="00822126" w:rsidTr="00CA35F7">
                        <w:tc>
                          <w:tcPr>
                            <w:tcW w:w="809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ED3B1B">
                              <w:rPr>
                                <w:sz w:val="40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12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822126" w:rsidRPr="00ED3B1B" w:rsidRDefault="00822126" w:rsidP="008221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822126" w:rsidRDefault="00822126" w:rsidP="00822126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822126" w:rsidRPr="00960B98" w:rsidRDefault="00822126" w:rsidP="00822126">
                      <w:pPr>
                        <w:rPr>
                          <w:color w:val="000000"/>
                          <w:sz w:val="20"/>
                          <w:szCs w:val="20"/>
                          <w:lang w:val="tr-TR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:rsidR="00296759" w:rsidRDefault="00296759" w:rsidP="00A8068B">
      <w:pPr>
        <w:spacing w:before="120" w:after="120"/>
        <w:rPr>
          <w:b/>
          <w:bCs/>
          <w:sz w:val="20"/>
          <w:szCs w:val="20"/>
        </w:rPr>
      </w:pPr>
    </w:p>
    <w:p w:rsidR="00A8068B" w:rsidRDefault="00822126" w:rsidP="00A8068B">
      <w:pPr>
        <w:spacing w:before="120" w:after="120"/>
        <w:rPr>
          <w:b/>
          <w:bCs/>
          <w:sz w:val="40"/>
          <w:u w:val="single"/>
        </w:rPr>
      </w:pPr>
      <w:r>
        <w:rPr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09B50AD0" wp14:editId="016C93A0">
                <wp:simplePos x="0" y="0"/>
                <wp:positionH relativeFrom="column">
                  <wp:posOffset>4450283</wp:posOffset>
                </wp:positionH>
                <wp:positionV relativeFrom="paragraph">
                  <wp:posOffset>316230</wp:posOffset>
                </wp:positionV>
                <wp:extent cx="2294890" cy="1507490"/>
                <wp:effectExtent l="0" t="0" r="0" b="0"/>
                <wp:wrapTight wrapText="bothSides">
                  <wp:wrapPolygon edited="0">
                    <wp:start x="0" y="0"/>
                    <wp:lineTo x="0" y="21291"/>
                    <wp:lineTo x="21337" y="21291"/>
                    <wp:lineTo x="21337" y="18834"/>
                    <wp:lineTo x="20620" y="17469"/>
                    <wp:lineTo x="20620" y="8735"/>
                    <wp:lineTo x="21337" y="4367"/>
                    <wp:lineTo x="21337" y="273"/>
                    <wp:lineTo x="20620" y="0"/>
                    <wp:lineTo x="10579" y="0"/>
                    <wp:lineTo x="0" y="0"/>
                  </wp:wrapPolygon>
                </wp:wrapTight>
                <wp:docPr id="45" name="Gr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4890" cy="1507490"/>
                          <a:chOff x="0" y="0"/>
                          <a:chExt cx="2295512" cy="1507692"/>
                        </a:xfrm>
                      </wpg:grpSpPr>
                      <wpg:grpSp>
                        <wpg:cNvPr id="30" name="Group 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51890" cy="1504315"/>
                            <a:chOff x="8404" y="5976"/>
                            <a:chExt cx="1814" cy="2369"/>
                          </a:xfrm>
                        </wpg:grpSpPr>
                        <wps:wsp>
                          <wps:cNvPr id="31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9" y="5976"/>
                              <a:ext cx="1644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B596D" w:rsidRPr="00960B98" w:rsidRDefault="00FB596D" w:rsidP="00FB596D">
                                <w:pPr>
                                  <w:rPr>
                                    <w:color w:val="000000"/>
                                    <w:sz w:val="20"/>
                                    <w:szCs w:val="20"/>
                                    <w:lang w:val="tr-TR"/>
                                  </w:rPr>
                                </w:pPr>
                                <w:r w:rsidRPr="00960B98">
                                  <w:rPr>
                                    <w:color w:val="000000"/>
                                    <w:sz w:val="20"/>
                                    <w:szCs w:val="20"/>
                                    <w:lang w:val="tr-TR"/>
                                  </w:rPr>
                                  <w:t>Hier kannst du das Lied dier anhören: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2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4" y="8062"/>
                              <a:ext cx="181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596D" w:rsidRPr="00822126" w:rsidRDefault="00FB596D" w:rsidP="00FB596D">
                                <w:pPr>
                                  <w:rPr>
                                    <w:color w:val="000000"/>
                                    <w:sz w:val="18"/>
                                    <w:szCs w:val="18"/>
                                    <w:lang w:val="tr-TR"/>
                                  </w:rPr>
                                </w:pPr>
                                <w:r w:rsidRPr="00822126">
                                  <w:rPr>
                                    <w:color w:val="000000"/>
                                    <w:sz w:val="18"/>
                                    <w:szCs w:val="18"/>
                                    <w:lang w:val="tr-TR"/>
                                  </w:rPr>
                                  <w:t>http://goo.gl/qdDtwm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Grafi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7" y="6535"/>
                              <a:ext cx="1502" cy="1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" name="Group 69"/>
                        <wpg:cNvGrpSpPr>
                          <a:grpSpLocks/>
                        </wpg:cNvGrpSpPr>
                        <wpg:grpSpPr bwMode="auto">
                          <a:xfrm>
                            <a:off x="1157592" y="9727"/>
                            <a:ext cx="1137920" cy="1497965"/>
                            <a:chOff x="8515" y="9630"/>
                            <a:chExt cx="1792" cy="2359"/>
                          </a:xfrm>
                        </wpg:grpSpPr>
                        <wps:wsp>
                          <wps:cNvPr id="41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50" y="9630"/>
                              <a:ext cx="1644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22126" w:rsidRPr="004C4E09" w:rsidRDefault="00822126" w:rsidP="00822126">
                                <w:pPr>
                                  <w:rPr>
                                    <w:color w:val="000000"/>
                                    <w:sz w:val="20"/>
                                    <w:szCs w:val="20"/>
                                    <w:lang w:val="tr-TR"/>
                                  </w:rPr>
                                </w:pPr>
                                <w:r w:rsidRPr="004C4E09">
                                  <w:rPr>
                                    <w:color w:val="000000"/>
                                    <w:sz w:val="20"/>
                                    <w:szCs w:val="20"/>
                                    <w:lang w:val="tr-TR"/>
                                  </w:rPr>
                                  <w:t xml:space="preserve">Hier 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tr-TR"/>
                                  </w:rPr>
                                  <w:t>sind Apps</w:t>
                                </w:r>
                                <w:r w:rsidRPr="004C4E09">
                                  <w:rPr>
                                    <w:color w:val="000000"/>
                                    <w:sz w:val="20"/>
                                    <w:szCs w:val="20"/>
                                    <w:lang w:val="tr-TR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tr-TR"/>
                                  </w:rPr>
                                  <w:t>mit Aufaben zum Lied</w:t>
                                </w:r>
                                <w:r w:rsidRPr="004C4E09">
                                  <w:rPr>
                                    <w:color w:val="000000"/>
                                    <w:sz w:val="20"/>
                                    <w:szCs w:val="20"/>
                                    <w:lang w:val="tr-TR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2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5" y="11680"/>
                              <a:ext cx="1792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2126" w:rsidRPr="00822126" w:rsidRDefault="00822126" w:rsidP="00822126">
                                <w:pPr>
                                  <w:rPr>
                                    <w:color w:val="000000"/>
                                    <w:sz w:val="18"/>
                                    <w:szCs w:val="18"/>
                                    <w:lang w:val="tr-TR"/>
                                  </w:rPr>
                                </w:pPr>
                                <w:r w:rsidRPr="00822126">
                                  <w:rPr>
                                    <w:color w:val="000000"/>
                                    <w:sz w:val="18"/>
                                    <w:szCs w:val="18"/>
                                    <w:lang w:val="tr-TR"/>
                                  </w:rPr>
                                  <w:t>https://goo.gl/gD3e40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Resim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43" t="9424" r="9964" b="914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85" y="10170"/>
                              <a:ext cx="1531" cy="1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45" o:spid="_x0000_s1028" style="position:absolute;margin-left:350.4pt;margin-top:24.9pt;width:180.7pt;height:118.7pt;z-index:-251649536" coordsize="22955,15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">
                <v:group id="Group 73" o:spid="_x0000_s1029" style="position:absolute;width:11518;height:15043" coordorigin="8404,5976" coordsize="1814,2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_x0000_s1030" style="position:absolute;left:8479;top:5976;width:164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9zsMA&#10;AADbAAAADwAAAGRycy9kb3ducmV2LnhtbESPQWsCMRSE7wX/Q3iCl6JZLRRZjSKC4MVDtxXZ23Pz&#10;3A1uXsImrtt/3xQKPQ4z8w2z3g62FT11wThWMJ9lIIgrpw3XCr4+D9MliBCRNbaOScE3BdhuRi9r&#10;zLV78gf1RaxFgnDIUUETo8+lDFVDFsPMeeLk3VxnMSbZ1VJ3+Exw28pFlr1Li4bTQoOe9g1V9+Jh&#10;FVwvr74/n4oLm0VZ4pF8ZqpSqcl42K1ARBrif/ivfdQK3ub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b9zsMAAADbAAAADwAAAAAAAAAAAAAAAACYAgAAZHJzL2Rv&#10;d25yZXYueG1sUEsFBgAAAAAEAAQA9QAAAIgDAAAAAA==&#10;">
                    <v:textbox inset=".5mm,.3mm,.5mm,.3mm">
                      <w:txbxContent>
                        <w:p w:rsidR="00FB596D" w:rsidRPr="00960B98" w:rsidRDefault="00FB596D" w:rsidP="00FB596D">
                          <w:pPr>
                            <w:rPr>
                              <w:color w:val="000000"/>
                              <w:sz w:val="20"/>
                              <w:szCs w:val="20"/>
                              <w:lang w:val="tr-TR"/>
                            </w:rPr>
                          </w:pPr>
                          <w:r w:rsidRPr="00960B98">
                            <w:rPr>
                              <w:color w:val="000000"/>
                              <w:sz w:val="20"/>
                              <w:szCs w:val="20"/>
                              <w:lang w:val="tr-TR"/>
                            </w:rPr>
                            <w:t>Hier kannst du das Lied dier anhören:</w:t>
                          </w:r>
                        </w:p>
                      </w:txbxContent>
                    </v:textbox>
                  </v:rect>
                  <v:rect id="Rectangle 75" o:spid="_x0000_s1031" style="position:absolute;left:8404;top:8062;width:181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cD8EA&#10;AADbAAAADwAAAGRycy9kb3ducmV2LnhtbESP3YrCMBSE74V9h3AW9k4TLah0jSK7KnrpzwOcbY5N&#10;sTkpTdTu2xtB8HKYmW+Y2aJztbhRGyrPGoYDBYK48KbiUsPpuO5PQYSIbLD2TBr+KcBi/tGbYW78&#10;nfd0O8RSJAiHHDXYGJtcylBYchgGviFO3tm3DmOSbSlNi/cEd7UcKTWWDitOCxYb+rFUXA5Xp+Gy&#10;/zsq9burNmztZJw1KzXMVlp/fXbLbxCRuvgOv9pboyEbwf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8HA/BAAAA2wAAAA8AAAAAAAAAAAAAAAAAmAIAAGRycy9kb3du&#10;cmV2LnhtbFBLBQYAAAAABAAEAPUAAACGAwAAAAA=&#10;" filled="f" stroked="f">
                    <v:textbox inset=".5mm,.3mm,.5mm,.3mm">
                      <w:txbxContent>
                        <w:p w:rsidR="00FB596D" w:rsidRPr="00822126" w:rsidRDefault="00FB596D" w:rsidP="00FB596D">
                          <w:pPr>
                            <w:rPr>
                              <w:color w:val="000000"/>
                              <w:sz w:val="18"/>
                              <w:szCs w:val="18"/>
                              <w:lang w:val="tr-TR"/>
                            </w:rPr>
                          </w:pPr>
                          <w:r w:rsidRPr="00822126">
                            <w:rPr>
                              <w:color w:val="000000"/>
                              <w:sz w:val="18"/>
                              <w:szCs w:val="18"/>
                              <w:lang w:val="tr-TR"/>
                            </w:rPr>
                            <w:t>http://goo.gl/qdDtwm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32" type="#_x0000_t75" style="position:absolute;left:8547;top:6535;width:1502;height:1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JdHCAAAA2wAAAA8AAABkcnMvZG93bnJldi54bWxEj0GLwjAUhO+C/yE8YW+aqiBuNYooy3pw&#10;D3YreHw0z7a0eSlN1tZ/b4QFj8PMfMOst72pxZ1aV1pWMJ1EIIgzq0vOFaS/X+MlCOeRNdaWScGD&#10;HGw3w8EaY207PtM98bkIEHYxKii8b2IpXVaQQTexDXHwbrY16INsc6lb7ALc1HIWRQtpsOSwUGBD&#10;+4KyKvkzCnx3ra7fKVfmYNMjX84/J358KvUx6ncrEJ56/w7/t49awXwOry/hB8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YyXRwgAAANsAAAAPAAAAAAAAAAAAAAAAAJ8C&#10;AABkcnMvZG93bnJldi54bWxQSwUGAAAAAAQABAD3AAAAjgMAAAAA&#10;">
                    <v:imagedata r:id="rId17" o:title=""/>
                  </v:shape>
                </v:group>
                <v:group id="Group 69" o:spid="_x0000_s1033" style="position:absolute;left:11575;top:97;width:11380;height:14979" coordorigin="8515,9630" coordsize="1792,2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rect id="Rectangle 66" o:spid="_x0000_s1034" style="position:absolute;left:8550;top:9630;width:164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Os8MA&#10;AADbAAAADwAAAGRycy9kb3ducmV2LnhtbESPQWsCMRSE7wX/Q3iCl6JZpRRZjSKC4MVDtxXZ23Pz&#10;3A1uXsImrtt/3xQKPQ4z8w2z3g62FT11wThWMJ9lIIgrpw3XCr4+D9MliBCRNbaOScE3BdhuRi9r&#10;zLV78gf1RaxFgnDIUUETo8+lDFVDFsPMeeLk3VxnMSbZ1VJ3+Exw28pFlr1Li4bTQoOe9g1V9+Jh&#10;FVwvr74/n4oLm0VZ4pF8ZqpSqcl42K1ARBrif/ivfdQK3ub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COs8MAAADbAAAADwAAAAAAAAAAAAAAAACYAgAAZHJzL2Rv&#10;d25yZXYueG1sUEsFBgAAAAAEAAQA9QAAAIgDAAAAAA==&#10;">
                    <v:textbox inset=".5mm,.3mm,.5mm,.3mm">
                      <w:txbxContent>
                        <w:p w:rsidR="00822126" w:rsidRPr="004C4E09" w:rsidRDefault="00822126" w:rsidP="00822126">
                          <w:pPr>
                            <w:rPr>
                              <w:color w:val="000000"/>
                              <w:sz w:val="20"/>
                              <w:szCs w:val="20"/>
                              <w:lang w:val="tr-TR"/>
                            </w:rPr>
                          </w:pPr>
                          <w:r w:rsidRPr="004C4E09">
                            <w:rPr>
                              <w:color w:val="000000"/>
                              <w:sz w:val="20"/>
                              <w:szCs w:val="20"/>
                              <w:lang w:val="tr-TR"/>
                            </w:rPr>
                            <w:t xml:space="preserve">Hier 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lang w:val="tr-TR"/>
                            </w:rPr>
                            <w:t>sind Apps</w:t>
                          </w:r>
                          <w:r w:rsidRPr="004C4E09">
                            <w:rPr>
                              <w:color w:val="000000"/>
                              <w:sz w:val="20"/>
                              <w:szCs w:val="20"/>
                              <w:lang w:val="tr-TR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lang w:val="tr-TR"/>
                            </w:rPr>
                            <w:t>mit Aufaben zum Lied</w:t>
                          </w:r>
                          <w:r w:rsidRPr="004C4E09">
                            <w:rPr>
                              <w:color w:val="000000"/>
                              <w:sz w:val="20"/>
                              <w:szCs w:val="20"/>
                              <w:lang w:val="tr-TR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67" o:spid="_x0000_s1035" style="position:absolute;left:8515;top:11680;width:1792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vcsEA&#10;AADbAAAADwAAAGRycy9kb3ducmV2LnhtbESPzYoCMRCE74LvEHrBmybqojJrFPGP9ejPA/ROeieD&#10;k84wiTq+vVlY8FhU1VfUfNm6StypCaVnDcOBAkGce1NyoeFy3vVnIEJENlh5Jg1PCrBcdDtzzIx/&#10;8JHup1iIBOGQoQYbY51JGXJLDsPA18TJ+/WNw5hkU0jT4CPBXSVHSk2kw5LTgsWa1pby6+nmNFyP&#10;P2elNodyz9ZOJ+N6q4bjrda9j3b1BSJSG9/h//a30fA5gr8v6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6b3LBAAAA2wAAAA8AAAAAAAAAAAAAAAAAmAIAAGRycy9kb3du&#10;cmV2LnhtbFBLBQYAAAAABAAEAPUAAACGAwAAAAA=&#10;" filled="f" stroked="f">
                    <v:textbox inset=".5mm,.3mm,.5mm,.3mm">
                      <w:txbxContent>
                        <w:p w:rsidR="00822126" w:rsidRPr="00822126" w:rsidRDefault="00822126" w:rsidP="00822126">
                          <w:pPr>
                            <w:rPr>
                              <w:color w:val="000000"/>
                              <w:sz w:val="18"/>
                              <w:szCs w:val="18"/>
                              <w:lang w:val="tr-TR"/>
                            </w:rPr>
                          </w:pPr>
                          <w:r w:rsidRPr="00822126">
                            <w:rPr>
                              <w:color w:val="000000"/>
                              <w:sz w:val="18"/>
                              <w:szCs w:val="18"/>
                              <w:lang w:val="tr-TR"/>
                            </w:rPr>
                            <w:t>https://goo.gl/gD3e40</w:t>
                          </w:r>
                        </w:p>
                      </w:txbxContent>
                    </v:textbox>
                  </v:rect>
                  <v:shape id="Resim 1" o:spid="_x0000_s1036" type="#_x0000_t75" style="position:absolute;left:8585;top:10170;width:1531;height:1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C9o3FAAAA2wAAAA8AAABkcnMvZG93bnJldi54bWxEj91qwkAUhO8LfYflFHpXN62lSHSV/iBo&#10;oYrGBzhkj0kwezbsHmPq03cLhV4OM/MNM1sMrlU9hdh4NvA4ykARl942XBk4FMuHCagoyBZbz2Tg&#10;myIs5rc3M8ytv/CO+r1UKkE45migFulyrWNZk8M48h1x8o4+OJQkQ6VtwEuCu1Y/ZdmLdthwWqix&#10;o/eaytP+7Az4/uqr9fLjKqv12zbIV3H63BTG3N8Nr1NQQoP8h//aK2vgeQy/X9IP0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wvaNxQAAANsAAAAPAAAAAAAAAAAAAAAA&#10;AJ8CAABkcnMvZG93bnJldi54bWxQSwUGAAAAAAQABAD3AAAAkQMAAAAA&#10;">
                    <v:imagedata r:id="rId18" o:title="" croptop="6176f" cropbottom="5992f" cropleft="5992f" cropright="6530f"/>
                  </v:shape>
                </v:group>
                <w10:wrap type="tight"/>
              </v:group>
            </w:pict>
          </mc:Fallback>
        </mc:AlternateContent>
      </w:r>
      <w:r w:rsidR="00A8068B" w:rsidRPr="000B0705">
        <w:rPr>
          <w:b/>
          <w:bCs/>
          <w:sz w:val="40"/>
          <w:u w:val="single"/>
        </w:rPr>
        <w:t>Aufgaben:</w:t>
      </w:r>
      <w:r w:rsidRPr="00822126">
        <w:rPr>
          <w:rFonts w:ascii="Tahoma" w:hAnsi="Tahoma" w:cs="Tahoma"/>
          <w:noProof/>
          <w:color w:val="000000"/>
          <w:sz w:val="28"/>
          <w:szCs w:val="28"/>
        </w:rPr>
        <w:t xml:space="preserve"> </w:t>
      </w:r>
    </w:p>
    <w:p w:rsidR="00A8068B" w:rsidRPr="00062020" w:rsidRDefault="00A8068B" w:rsidP="0000230A">
      <w:pPr>
        <w:spacing w:before="180"/>
        <w:ind w:left="284" w:hanging="284"/>
        <w:rPr>
          <w:sz w:val="22"/>
          <w:szCs w:val="22"/>
        </w:rPr>
      </w:pPr>
      <w:r w:rsidRPr="001A013E">
        <w:rPr>
          <w:b/>
          <w:bCs/>
          <w:szCs w:val="24"/>
        </w:rPr>
        <w:t xml:space="preserve">1. </w:t>
      </w:r>
      <w:r w:rsidRPr="0095254C">
        <w:rPr>
          <w:sz w:val="22"/>
          <w:szCs w:val="22"/>
        </w:rPr>
        <w:t xml:space="preserve">Du </w:t>
      </w:r>
      <w:r w:rsidRPr="00062020">
        <w:rPr>
          <w:sz w:val="22"/>
          <w:szCs w:val="22"/>
        </w:rPr>
        <w:t>bist der Code-Knacker</w:t>
      </w:r>
      <w:r w:rsidR="00011875">
        <w:rPr>
          <w:sz w:val="22"/>
          <w:szCs w:val="22"/>
        </w:rPr>
        <w:t xml:space="preserve"> bzw. die Code-</w:t>
      </w:r>
      <w:proofErr w:type="spellStart"/>
      <w:r w:rsidR="00011875">
        <w:rPr>
          <w:sz w:val="22"/>
          <w:szCs w:val="22"/>
        </w:rPr>
        <w:t>Knackerin</w:t>
      </w:r>
      <w:proofErr w:type="spellEnd"/>
      <w:r w:rsidRPr="00062020">
        <w:rPr>
          <w:sz w:val="22"/>
          <w:szCs w:val="22"/>
        </w:rPr>
        <w:t>! Du kannst bestimmt den Code mit Hilfe des vorherigen Textes (Seite 1) knacken und den vollständigen Text (Seite 2) richtig in dein Heft schreiben. Komm</w:t>
      </w:r>
      <w:r w:rsidR="005B1FFF">
        <w:rPr>
          <w:sz w:val="22"/>
          <w:szCs w:val="22"/>
        </w:rPr>
        <w:t>,</w:t>
      </w:r>
      <w:r w:rsidRPr="00062020">
        <w:rPr>
          <w:sz w:val="22"/>
          <w:szCs w:val="22"/>
        </w:rPr>
        <w:t xml:space="preserve"> zeig allen</w:t>
      </w:r>
      <w:r w:rsidR="005B1FFF">
        <w:rPr>
          <w:sz w:val="22"/>
          <w:szCs w:val="22"/>
        </w:rPr>
        <w:t>,</w:t>
      </w:r>
      <w:r w:rsidRPr="00062020">
        <w:rPr>
          <w:sz w:val="22"/>
          <w:szCs w:val="22"/>
        </w:rPr>
        <w:t xml:space="preserve"> was du drauf hast!</w:t>
      </w:r>
    </w:p>
    <w:p w:rsidR="00A8068B" w:rsidRPr="00062020" w:rsidRDefault="00A8068B" w:rsidP="00A8068B">
      <w:pPr>
        <w:ind w:left="284" w:hanging="284"/>
        <w:rPr>
          <w:sz w:val="22"/>
          <w:szCs w:val="22"/>
        </w:rPr>
      </w:pPr>
      <w:r w:rsidRPr="00062020">
        <w:rPr>
          <w:b/>
          <w:bCs/>
          <w:sz w:val="22"/>
          <w:szCs w:val="22"/>
        </w:rPr>
        <w:t xml:space="preserve">2. </w:t>
      </w:r>
      <w:r w:rsidR="00296759">
        <w:rPr>
          <w:sz w:val="22"/>
          <w:szCs w:val="22"/>
        </w:rPr>
        <w:t>Untersuch</w:t>
      </w:r>
      <w:r w:rsidR="00560538">
        <w:rPr>
          <w:sz w:val="22"/>
          <w:szCs w:val="22"/>
        </w:rPr>
        <w:t>t</w:t>
      </w:r>
      <w:r w:rsidR="00011875">
        <w:rPr>
          <w:sz w:val="22"/>
          <w:szCs w:val="22"/>
        </w:rPr>
        <w:t xml:space="preserve"> das Lobgedicht der Kinder</w:t>
      </w:r>
      <w:r w:rsidR="00796DEB">
        <w:rPr>
          <w:sz w:val="22"/>
          <w:szCs w:val="22"/>
        </w:rPr>
        <w:t xml:space="preserve"> auf den Propheten</w:t>
      </w:r>
      <w:r w:rsidR="00386A27">
        <w:rPr>
          <w:sz w:val="22"/>
          <w:szCs w:val="22"/>
        </w:rPr>
        <w:t xml:space="preserve"> etwas genauer</w:t>
      </w:r>
      <w:r w:rsidRPr="00062020">
        <w:rPr>
          <w:sz w:val="22"/>
          <w:szCs w:val="22"/>
        </w:rPr>
        <w:t>. Tauscht eure Meinungen über den Inhalt des Gedichtes</w:t>
      </w:r>
      <w:r w:rsidR="005B1FFF">
        <w:rPr>
          <w:sz w:val="22"/>
          <w:szCs w:val="22"/>
        </w:rPr>
        <w:t xml:space="preserve"> aus</w:t>
      </w:r>
      <w:r w:rsidRPr="00062020">
        <w:rPr>
          <w:sz w:val="22"/>
          <w:szCs w:val="22"/>
        </w:rPr>
        <w:t>.</w:t>
      </w:r>
      <w:r w:rsidR="0095254C" w:rsidRPr="00062020">
        <w:rPr>
          <w:sz w:val="22"/>
          <w:szCs w:val="22"/>
        </w:rPr>
        <w:t xml:space="preserve"> </w:t>
      </w:r>
    </w:p>
    <w:p w:rsidR="0095254C" w:rsidRPr="00062020" w:rsidRDefault="00A8068B" w:rsidP="008100FD">
      <w:pPr>
        <w:ind w:left="284" w:hanging="284"/>
        <w:rPr>
          <w:sz w:val="22"/>
          <w:szCs w:val="22"/>
        </w:rPr>
      </w:pPr>
      <w:r w:rsidRPr="00062020">
        <w:rPr>
          <w:b/>
          <w:bCs/>
          <w:sz w:val="22"/>
          <w:szCs w:val="22"/>
        </w:rPr>
        <w:t xml:space="preserve">3. </w:t>
      </w:r>
      <w:r w:rsidRPr="00062020">
        <w:rPr>
          <w:sz w:val="22"/>
          <w:szCs w:val="22"/>
        </w:rPr>
        <w:t xml:space="preserve">Kinder und Erwachsene, alle </w:t>
      </w:r>
      <w:r w:rsidR="005B1FFF">
        <w:rPr>
          <w:sz w:val="22"/>
          <w:szCs w:val="22"/>
        </w:rPr>
        <w:t xml:space="preserve">Menschen </w:t>
      </w:r>
      <w:r w:rsidRPr="00062020">
        <w:rPr>
          <w:sz w:val="22"/>
          <w:szCs w:val="22"/>
        </w:rPr>
        <w:t xml:space="preserve">in Medina freuten sich </w:t>
      </w:r>
      <w:r w:rsidR="00B36226">
        <w:rPr>
          <w:sz w:val="22"/>
          <w:szCs w:val="22"/>
        </w:rPr>
        <w:t>über</w:t>
      </w:r>
      <w:r w:rsidRPr="00062020">
        <w:rPr>
          <w:sz w:val="22"/>
          <w:szCs w:val="22"/>
        </w:rPr>
        <w:t xml:space="preserve"> </w:t>
      </w:r>
      <w:r w:rsidR="00062020" w:rsidRPr="00062020">
        <w:rPr>
          <w:sz w:val="22"/>
          <w:szCs w:val="22"/>
        </w:rPr>
        <w:t>die Ankunft</w:t>
      </w:r>
      <w:r w:rsidRPr="00062020">
        <w:rPr>
          <w:sz w:val="22"/>
          <w:szCs w:val="22"/>
        </w:rPr>
        <w:t xml:space="preserve"> des Propheten Muhamm</w:t>
      </w:r>
      <w:r w:rsidR="00B36226">
        <w:rPr>
          <w:sz w:val="22"/>
          <w:szCs w:val="22"/>
        </w:rPr>
        <w:t>a</w:t>
      </w:r>
      <w:r w:rsidRPr="00062020">
        <w:rPr>
          <w:sz w:val="22"/>
          <w:szCs w:val="22"/>
        </w:rPr>
        <w:t>ds (FS)</w:t>
      </w:r>
      <w:r w:rsidR="00B36226">
        <w:rPr>
          <w:sz w:val="22"/>
          <w:szCs w:val="22"/>
        </w:rPr>
        <w:t>, siehe Z.20/21</w:t>
      </w:r>
      <w:r w:rsidRPr="00062020">
        <w:rPr>
          <w:sz w:val="22"/>
          <w:szCs w:val="22"/>
        </w:rPr>
        <w:t xml:space="preserve">. </w:t>
      </w:r>
      <w:r w:rsidR="00750D12">
        <w:rPr>
          <w:sz w:val="22"/>
          <w:szCs w:val="22"/>
        </w:rPr>
        <w:t xml:space="preserve">Woran wird diese Freude in der Zeichnung deutlich? </w:t>
      </w:r>
      <w:r w:rsidRPr="00062020">
        <w:rPr>
          <w:sz w:val="22"/>
          <w:szCs w:val="22"/>
        </w:rPr>
        <w:t xml:space="preserve">Male </w:t>
      </w:r>
      <w:r w:rsidR="00750D12">
        <w:rPr>
          <w:sz w:val="22"/>
          <w:szCs w:val="22"/>
        </w:rPr>
        <w:t>das Bild aus und hebe dabei</w:t>
      </w:r>
      <w:r w:rsidRPr="00062020">
        <w:rPr>
          <w:sz w:val="22"/>
          <w:szCs w:val="22"/>
        </w:rPr>
        <w:t xml:space="preserve"> die Freude der Menschen</w:t>
      </w:r>
      <w:r w:rsidR="00750D12">
        <w:rPr>
          <w:sz w:val="22"/>
          <w:szCs w:val="22"/>
        </w:rPr>
        <w:t xml:space="preserve"> hervor</w:t>
      </w:r>
      <w:r w:rsidRPr="00062020">
        <w:rPr>
          <w:sz w:val="22"/>
          <w:szCs w:val="22"/>
        </w:rPr>
        <w:t>!</w:t>
      </w:r>
      <w:r w:rsidR="0095254C" w:rsidRPr="00062020">
        <w:rPr>
          <w:sz w:val="22"/>
          <w:szCs w:val="22"/>
        </w:rPr>
        <w:t xml:space="preserve"> Höre dir dabei das Loblied an und sing mit! </w:t>
      </w:r>
    </w:p>
    <w:p w:rsidR="00DF5360" w:rsidRPr="00DF5360" w:rsidRDefault="00CC260C" w:rsidP="00C073C7">
      <w:pPr>
        <w:shd w:val="clear" w:color="auto" w:fill="FFFFFF"/>
        <w:spacing w:after="240"/>
        <w:ind w:hanging="11"/>
        <w:rPr>
          <w:b/>
          <w:bCs/>
          <w:sz w:val="36"/>
          <w:szCs w:val="36"/>
          <w:u w:val="single"/>
        </w:rPr>
      </w:pPr>
      <w:r w:rsidRPr="00DF5360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680E3B" wp14:editId="5BF6D49C">
                <wp:simplePos x="0" y="0"/>
                <wp:positionH relativeFrom="margin">
                  <wp:posOffset>-17670</wp:posOffset>
                </wp:positionH>
                <wp:positionV relativeFrom="paragraph">
                  <wp:posOffset>127470</wp:posOffset>
                </wp:positionV>
                <wp:extent cx="6660000" cy="399802"/>
                <wp:effectExtent l="0" t="0" r="26670" b="19685"/>
                <wp:wrapNone/>
                <wp:docPr id="2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0000" cy="3998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68B" w:rsidRPr="0095254C" w:rsidRDefault="00A8068B" w:rsidP="00FB596D">
                            <w:pPr>
                              <w:ind w:right="346"/>
                              <w:rPr>
                                <w:sz w:val="22"/>
                                <w:szCs w:val="22"/>
                              </w:rPr>
                            </w:pPr>
                            <w:r w:rsidRPr="0095254C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Info:</w:t>
                            </w:r>
                            <w:r w:rsidRPr="0095254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5254C">
                              <w:rPr>
                                <w:sz w:val="22"/>
                                <w:szCs w:val="22"/>
                              </w:rPr>
                              <w:tab/>
                              <w:t>FS = Frieden und Segen über ihn</w:t>
                            </w:r>
                          </w:p>
                          <w:p w:rsidR="00A8068B" w:rsidRPr="0095254C" w:rsidRDefault="00A8068B" w:rsidP="00A8068B">
                            <w:pPr>
                              <w:ind w:left="720" w:hanging="12"/>
                              <w:rPr>
                                <w:sz w:val="22"/>
                                <w:szCs w:val="36"/>
                              </w:rPr>
                            </w:pPr>
                            <w:r w:rsidRPr="0095254C">
                              <w:rPr>
                                <w:sz w:val="22"/>
                                <w:szCs w:val="22"/>
                              </w:rPr>
                              <w:t>Polytheismus = Der Glaube an viele Gottheiten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7" style="position:absolute;margin-left:-1.4pt;margin-top:10.05pt;width:524.4pt;height:31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" strokeweight=".25pt">
                <v:stroke dashstyle="1 1" endcap="round"/>
                <v:textbox inset=".5mm,0,.5mm,0">
                  <w:txbxContent>
                    <w:p w:rsidR="00A8068B" w:rsidRPr="0095254C" w:rsidRDefault="00A8068B" w:rsidP="00FB596D">
                      <w:pPr>
                        <w:ind w:right="346"/>
                        <w:rPr>
                          <w:sz w:val="22"/>
                          <w:szCs w:val="22"/>
                        </w:rPr>
                      </w:pPr>
                      <w:r w:rsidRPr="0095254C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Info:</w:t>
                      </w:r>
                      <w:r w:rsidRPr="0095254C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95254C">
                        <w:rPr>
                          <w:sz w:val="22"/>
                          <w:szCs w:val="22"/>
                        </w:rPr>
                        <w:tab/>
                        <w:t>FS = Frieden und Segen über ihn</w:t>
                      </w:r>
                    </w:p>
                    <w:p w:rsidR="00A8068B" w:rsidRPr="0095254C" w:rsidRDefault="00A8068B" w:rsidP="00A8068B">
                      <w:pPr>
                        <w:ind w:left="720" w:hanging="12"/>
                        <w:rPr>
                          <w:sz w:val="22"/>
                          <w:szCs w:val="36"/>
                        </w:rPr>
                      </w:pPr>
                      <w:r w:rsidRPr="0095254C">
                        <w:rPr>
                          <w:sz w:val="22"/>
                          <w:szCs w:val="22"/>
                        </w:rPr>
                        <w:t>Polytheismus = Der Glaube an viele Gottheiten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8068B" w:rsidRPr="00DF5360">
        <w:rPr>
          <w:b/>
          <w:bCs/>
          <w:sz w:val="36"/>
          <w:szCs w:val="36"/>
          <w:u w:val="single"/>
        </w:rPr>
        <w:br w:type="page"/>
      </w:r>
      <w:r w:rsidR="00DF5360" w:rsidRPr="00DF5360">
        <w:rPr>
          <w:b/>
          <w:bCs/>
          <w:sz w:val="36"/>
          <w:szCs w:val="36"/>
          <w:u w:val="single"/>
        </w:rPr>
        <w:lastRenderedPageBreak/>
        <w:t>Handreichung f</w:t>
      </w:r>
      <w:r w:rsidR="00C073C7">
        <w:rPr>
          <w:b/>
          <w:bCs/>
          <w:sz w:val="36"/>
          <w:szCs w:val="36"/>
          <w:u w:val="single"/>
        </w:rPr>
        <w:t>ür Lehr</w:t>
      </w:r>
      <w:r w:rsidR="00C073C7">
        <w:rPr>
          <w:b/>
          <w:bCs/>
          <w:sz w:val="36"/>
          <w:szCs w:val="36"/>
          <w:u w:val="single"/>
          <w:lang w:val="tr-TR" w:bidi="ar-EG"/>
        </w:rPr>
        <w:t>kr</w:t>
      </w:r>
      <w:r w:rsidR="00C073C7">
        <w:rPr>
          <w:b/>
          <w:bCs/>
          <w:sz w:val="36"/>
          <w:szCs w:val="36"/>
          <w:u w:val="single"/>
          <w:lang w:bidi="ar-EG"/>
        </w:rPr>
        <w:t>ä</w:t>
      </w:r>
      <w:r w:rsidR="00C073C7">
        <w:rPr>
          <w:b/>
          <w:bCs/>
          <w:sz w:val="36"/>
          <w:szCs w:val="36"/>
          <w:u w:val="single"/>
          <w:lang w:val="tr-TR" w:bidi="ar-EG"/>
        </w:rPr>
        <w:t>fte</w:t>
      </w:r>
      <w:r w:rsidR="00DF5360" w:rsidRPr="00DF5360">
        <w:rPr>
          <w:b/>
          <w:bCs/>
          <w:sz w:val="36"/>
          <w:szCs w:val="36"/>
          <w:u w:val="single"/>
        </w:rPr>
        <w:t>:</w:t>
      </w:r>
    </w:p>
    <w:p w:rsidR="008100FD" w:rsidRPr="008100FD" w:rsidRDefault="008100FD" w:rsidP="00713F2F">
      <w:pPr>
        <w:shd w:val="clear" w:color="auto" w:fill="BFBFBF"/>
        <w:spacing w:after="240"/>
        <w:ind w:hanging="11"/>
        <w:rPr>
          <w:b/>
          <w:bCs/>
          <w:sz w:val="28"/>
          <w:szCs w:val="28"/>
          <w:u w:val="single"/>
        </w:rPr>
      </w:pPr>
      <w:r w:rsidRPr="008100FD">
        <w:rPr>
          <w:b/>
          <w:bCs/>
          <w:sz w:val="28"/>
          <w:szCs w:val="28"/>
          <w:u w:val="single"/>
        </w:rPr>
        <w:t>Aufgabe 1:</w:t>
      </w:r>
    </w:p>
    <w:p w:rsidR="002B3BB1" w:rsidRPr="00DB022B" w:rsidRDefault="00DB022B" w:rsidP="00A8068B">
      <w:pPr>
        <w:spacing w:after="240"/>
        <w:ind w:left="720" w:hanging="11"/>
        <w:rPr>
          <w:szCs w:val="24"/>
        </w:rPr>
      </w:pPr>
      <w:r w:rsidRPr="00DB022B">
        <w:rPr>
          <w:b/>
          <w:bCs/>
          <w:sz w:val="40"/>
          <w:u w:val="single"/>
        </w:rPr>
        <w:t>Die Lösung:</w:t>
      </w:r>
    </w:p>
    <w:p w:rsidR="002B3BB1" w:rsidRPr="002B3BB1" w:rsidRDefault="002B3BB1" w:rsidP="002B3BB1">
      <w:pPr>
        <w:spacing w:after="120"/>
        <w:ind w:left="720"/>
        <w:rPr>
          <w:sz w:val="44"/>
          <w:szCs w:val="44"/>
        </w:rPr>
      </w:pPr>
      <w:r w:rsidRPr="002B3BB1">
        <w:rPr>
          <w:sz w:val="44"/>
          <w:szCs w:val="44"/>
        </w:rPr>
        <w:t>Der Mond ist über uns aufgestiegen</w:t>
      </w:r>
    </w:p>
    <w:p w:rsidR="002B3BB1" w:rsidRPr="002B3BB1" w:rsidRDefault="005B1FFF" w:rsidP="002B3BB1">
      <w:pPr>
        <w:ind w:left="720"/>
        <w:rPr>
          <w:sz w:val="44"/>
          <w:szCs w:val="44"/>
        </w:rPr>
      </w:pPr>
      <w:r>
        <w:rPr>
          <w:sz w:val="44"/>
          <w:szCs w:val="44"/>
        </w:rPr>
        <w:t>v</w:t>
      </w:r>
      <w:r w:rsidR="002B3BB1" w:rsidRPr="002B3BB1">
        <w:rPr>
          <w:sz w:val="44"/>
          <w:szCs w:val="44"/>
        </w:rPr>
        <w:t>on den Hügeln des Abschieds</w:t>
      </w:r>
      <w:r>
        <w:rPr>
          <w:sz w:val="44"/>
          <w:szCs w:val="44"/>
        </w:rPr>
        <w:t>.</w:t>
      </w:r>
    </w:p>
    <w:p w:rsidR="002B3BB1" w:rsidRPr="002B3BB1" w:rsidRDefault="002B3BB1" w:rsidP="002B3BB1">
      <w:pPr>
        <w:ind w:left="720"/>
        <w:rPr>
          <w:sz w:val="44"/>
          <w:szCs w:val="44"/>
        </w:rPr>
      </w:pPr>
      <w:r w:rsidRPr="002B3BB1">
        <w:rPr>
          <w:sz w:val="44"/>
          <w:szCs w:val="44"/>
        </w:rPr>
        <w:t>Dankbarkeit erfüllte uns</w:t>
      </w:r>
      <w:r w:rsidR="005B1FFF">
        <w:rPr>
          <w:sz w:val="44"/>
          <w:szCs w:val="44"/>
        </w:rPr>
        <w:t>e</w:t>
      </w:r>
      <w:r w:rsidRPr="002B3BB1">
        <w:rPr>
          <w:sz w:val="44"/>
          <w:szCs w:val="44"/>
        </w:rPr>
        <w:t>re Herzen</w:t>
      </w:r>
    </w:p>
    <w:p w:rsidR="002B3BB1" w:rsidRPr="002B3BB1" w:rsidRDefault="005B1FFF" w:rsidP="002B3BB1">
      <w:pPr>
        <w:spacing w:after="120"/>
        <w:ind w:left="720"/>
        <w:rPr>
          <w:sz w:val="44"/>
          <w:szCs w:val="44"/>
        </w:rPr>
      </w:pPr>
      <w:r>
        <w:rPr>
          <w:sz w:val="44"/>
          <w:szCs w:val="44"/>
        </w:rPr>
        <w:t>f</w:t>
      </w:r>
      <w:r w:rsidR="002B3BB1" w:rsidRPr="002B3BB1">
        <w:rPr>
          <w:sz w:val="44"/>
          <w:szCs w:val="44"/>
        </w:rPr>
        <w:t>ür die Einladung Gottes</w:t>
      </w:r>
      <w:r>
        <w:rPr>
          <w:sz w:val="44"/>
          <w:szCs w:val="44"/>
        </w:rPr>
        <w:t>.</w:t>
      </w:r>
    </w:p>
    <w:p w:rsidR="002B3BB1" w:rsidRPr="002B3BB1" w:rsidRDefault="002B3BB1" w:rsidP="002B3BB1">
      <w:pPr>
        <w:ind w:left="720"/>
        <w:rPr>
          <w:sz w:val="44"/>
          <w:szCs w:val="44"/>
        </w:rPr>
      </w:pPr>
      <w:r w:rsidRPr="002B3BB1">
        <w:rPr>
          <w:sz w:val="44"/>
          <w:szCs w:val="44"/>
        </w:rPr>
        <w:t>Du, aus unseren Reihen erwählter Gesandter</w:t>
      </w:r>
      <w:r w:rsidR="005265F7">
        <w:rPr>
          <w:sz w:val="44"/>
          <w:szCs w:val="44"/>
        </w:rPr>
        <w:t>,</w:t>
      </w:r>
      <w:r w:rsidRPr="002B3BB1">
        <w:rPr>
          <w:sz w:val="44"/>
          <w:szCs w:val="44"/>
        </w:rPr>
        <w:t xml:space="preserve"> </w:t>
      </w:r>
    </w:p>
    <w:p w:rsidR="002B3BB1" w:rsidRPr="002B3BB1" w:rsidRDefault="005265F7" w:rsidP="002B3BB1">
      <w:pPr>
        <w:ind w:left="720"/>
        <w:rPr>
          <w:sz w:val="44"/>
          <w:szCs w:val="44"/>
        </w:rPr>
      </w:pPr>
      <w:r>
        <w:rPr>
          <w:sz w:val="44"/>
          <w:szCs w:val="44"/>
        </w:rPr>
        <w:t>g</w:t>
      </w:r>
      <w:r w:rsidR="002B3BB1" w:rsidRPr="002B3BB1">
        <w:rPr>
          <w:sz w:val="44"/>
          <w:szCs w:val="44"/>
        </w:rPr>
        <w:t>ekommen bist du mit einer großen Einladung</w:t>
      </w:r>
      <w:r>
        <w:rPr>
          <w:sz w:val="44"/>
          <w:szCs w:val="44"/>
        </w:rPr>
        <w:t>.</w:t>
      </w:r>
    </w:p>
    <w:p w:rsidR="002B3BB1" w:rsidRPr="002B3BB1" w:rsidRDefault="002B3BB1" w:rsidP="002B3BB1">
      <w:pPr>
        <w:ind w:left="720"/>
        <w:rPr>
          <w:sz w:val="44"/>
          <w:szCs w:val="44"/>
        </w:rPr>
      </w:pPr>
      <w:r w:rsidRPr="002B3BB1">
        <w:rPr>
          <w:sz w:val="44"/>
          <w:szCs w:val="44"/>
        </w:rPr>
        <w:t>Bist gekommen, hast ehre über Medina gebracht</w:t>
      </w:r>
      <w:r w:rsidR="005265F7">
        <w:rPr>
          <w:sz w:val="44"/>
          <w:szCs w:val="44"/>
        </w:rPr>
        <w:t>,</w:t>
      </w:r>
    </w:p>
    <w:p w:rsidR="002B3BB1" w:rsidRPr="002B3BB1" w:rsidRDefault="002B3BB1" w:rsidP="005265F7">
      <w:pPr>
        <w:spacing w:after="120"/>
        <w:ind w:left="720"/>
        <w:rPr>
          <w:sz w:val="44"/>
          <w:szCs w:val="44"/>
        </w:rPr>
      </w:pPr>
      <w:r w:rsidRPr="002B3BB1">
        <w:rPr>
          <w:sz w:val="44"/>
          <w:szCs w:val="44"/>
        </w:rPr>
        <w:t xml:space="preserve">Du heiligster aller </w:t>
      </w:r>
      <w:r w:rsidR="005265F7">
        <w:rPr>
          <w:sz w:val="44"/>
          <w:szCs w:val="44"/>
        </w:rPr>
        <w:t>E</w:t>
      </w:r>
      <w:r w:rsidRPr="002B3BB1">
        <w:rPr>
          <w:sz w:val="44"/>
          <w:szCs w:val="44"/>
        </w:rPr>
        <w:t>inladenden.</w:t>
      </w:r>
    </w:p>
    <w:p w:rsidR="002B3BB1" w:rsidRPr="002B3BB1" w:rsidRDefault="002B3BB1" w:rsidP="002B3BB1">
      <w:pPr>
        <w:spacing w:after="120"/>
        <w:ind w:left="720"/>
        <w:rPr>
          <w:sz w:val="44"/>
          <w:szCs w:val="44"/>
        </w:rPr>
      </w:pPr>
      <w:r w:rsidRPr="002B3BB1">
        <w:rPr>
          <w:sz w:val="44"/>
          <w:szCs w:val="44"/>
        </w:rPr>
        <w:t>Sei willkommen, sei willkommen...</w:t>
      </w:r>
    </w:p>
    <w:p w:rsidR="002B3BB1" w:rsidRDefault="002B3BB1" w:rsidP="002B3BB1">
      <w:pPr>
        <w:spacing w:after="120"/>
        <w:rPr>
          <w:sz w:val="44"/>
          <w:szCs w:val="44"/>
        </w:rPr>
      </w:pPr>
      <w:r w:rsidRPr="002B3BB1">
        <w:rPr>
          <w:sz w:val="44"/>
          <w:szCs w:val="44"/>
        </w:rPr>
        <w:t xml:space="preserve">Unser Prophet war von diesen Worten sehr gerührt. Er ging zu den Kindern und fragte: </w:t>
      </w:r>
    </w:p>
    <w:p w:rsidR="002B3BB1" w:rsidRPr="002B3BB1" w:rsidRDefault="002B3BB1" w:rsidP="00D84EDC">
      <w:pPr>
        <w:spacing w:after="120"/>
        <w:rPr>
          <w:sz w:val="44"/>
          <w:szCs w:val="44"/>
        </w:rPr>
      </w:pPr>
      <w:r w:rsidRPr="002B3BB1">
        <w:rPr>
          <w:sz w:val="44"/>
          <w:szCs w:val="44"/>
        </w:rPr>
        <w:t>„Liebt ihr mich?“</w:t>
      </w:r>
      <w:r>
        <w:rPr>
          <w:sz w:val="44"/>
          <w:szCs w:val="44"/>
        </w:rPr>
        <w:t xml:space="preserve"> </w:t>
      </w:r>
      <w:r w:rsidRPr="002B3BB1">
        <w:rPr>
          <w:sz w:val="44"/>
          <w:szCs w:val="44"/>
        </w:rPr>
        <w:t>Ohne zu überlegen antworteten sie sofort: „Ja!</w:t>
      </w:r>
      <w:r w:rsidR="00D84EDC">
        <w:rPr>
          <w:sz w:val="44"/>
          <w:szCs w:val="44"/>
        </w:rPr>
        <w:t>!</w:t>
      </w:r>
      <w:r w:rsidRPr="002B3BB1">
        <w:rPr>
          <w:sz w:val="44"/>
          <w:szCs w:val="44"/>
        </w:rPr>
        <w:t xml:space="preserve"> Wir lieben dich sehr, oh Gesandter Gottes!“</w:t>
      </w:r>
    </w:p>
    <w:p w:rsidR="002B3BB1" w:rsidRDefault="002B3BB1" w:rsidP="002B3BB1">
      <w:pPr>
        <w:spacing w:after="120"/>
        <w:rPr>
          <w:sz w:val="44"/>
          <w:szCs w:val="44"/>
        </w:rPr>
      </w:pPr>
      <w:r w:rsidRPr="002B3BB1">
        <w:rPr>
          <w:sz w:val="44"/>
          <w:szCs w:val="44"/>
        </w:rPr>
        <w:t xml:space="preserve">Daraufhin erwiderte unser Prophet: </w:t>
      </w:r>
    </w:p>
    <w:p w:rsidR="00C90DC9" w:rsidRPr="002B3BB1" w:rsidRDefault="002B3BB1" w:rsidP="002B3BB1">
      <w:pPr>
        <w:spacing w:after="120"/>
        <w:rPr>
          <w:b/>
          <w:bCs/>
          <w:sz w:val="44"/>
          <w:szCs w:val="44"/>
        </w:rPr>
      </w:pPr>
      <w:r w:rsidRPr="002B3BB1">
        <w:rPr>
          <w:b/>
          <w:bCs/>
          <w:sz w:val="44"/>
          <w:szCs w:val="44"/>
        </w:rPr>
        <w:t>„Oh Kinder, Gott sieht mein Herz und weiß</w:t>
      </w:r>
      <w:r w:rsidR="005265F7">
        <w:rPr>
          <w:b/>
          <w:bCs/>
          <w:sz w:val="44"/>
          <w:szCs w:val="44"/>
        </w:rPr>
        <w:t>,</w:t>
      </w:r>
      <w:r w:rsidRPr="002B3BB1">
        <w:rPr>
          <w:b/>
          <w:bCs/>
          <w:sz w:val="44"/>
          <w:szCs w:val="44"/>
        </w:rPr>
        <w:t xml:space="preserve"> wie sehr ich euch liebe!“</w:t>
      </w:r>
    </w:p>
    <w:p w:rsidR="00C90DC9" w:rsidRDefault="00C90DC9" w:rsidP="006414CB">
      <w:pPr>
        <w:spacing w:after="120"/>
        <w:rPr>
          <w:b/>
          <w:bCs/>
          <w:sz w:val="40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"/>
        <w:gridCol w:w="810"/>
        <w:gridCol w:w="778"/>
        <w:gridCol w:w="778"/>
        <w:gridCol w:w="778"/>
        <w:gridCol w:w="778"/>
        <w:gridCol w:w="794"/>
        <w:gridCol w:w="794"/>
        <w:gridCol w:w="779"/>
        <w:gridCol w:w="779"/>
      </w:tblGrid>
      <w:tr w:rsidR="002B3BB1" w:rsidRPr="00ED3B1B" w:rsidTr="00C5229E">
        <w:tc>
          <w:tcPr>
            <w:tcW w:w="809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0"/>
            </w:r>
          </w:p>
        </w:tc>
        <w:tc>
          <w:tcPr>
            <w:tcW w:w="810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1"/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2"/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3"/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4"/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5"/>
            </w:r>
          </w:p>
        </w:tc>
        <w:tc>
          <w:tcPr>
            <w:tcW w:w="794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6"/>
            </w:r>
          </w:p>
        </w:tc>
        <w:tc>
          <w:tcPr>
            <w:tcW w:w="794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7"/>
            </w:r>
          </w:p>
        </w:tc>
        <w:tc>
          <w:tcPr>
            <w:tcW w:w="779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8"/>
            </w:r>
          </w:p>
        </w:tc>
        <w:tc>
          <w:tcPr>
            <w:tcW w:w="779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9"/>
            </w:r>
          </w:p>
        </w:tc>
      </w:tr>
      <w:tr w:rsidR="002B3BB1" w:rsidRPr="00ED3B1B" w:rsidTr="00C5229E">
        <w:tc>
          <w:tcPr>
            <w:tcW w:w="809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U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I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E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A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Ü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T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K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M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L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Y</w:t>
            </w:r>
          </w:p>
        </w:tc>
      </w:tr>
      <w:tr w:rsidR="002B3BB1" w:rsidRPr="00ED3B1B" w:rsidTr="00C5229E">
        <w:trPr>
          <w:trHeight w:val="189"/>
        </w:trPr>
        <w:tc>
          <w:tcPr>
            <w:tcW w:w="809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8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8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8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8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4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4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9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9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</w:tr>
      <w:tr w:rsidR="002B3BB1" w:rsidRPr="00ED3B1B" w:rsidTr="00C5229E">
        <w:tc>
          <w:tcPr>
            <w:tcW w:w="809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B"/>
            </w:r>
          </w:p>
        </w:tc>
        <w:tc>
          <w:tcPr>
            <w:tcW w:w="810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C"/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D"/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E"/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8F"/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90"/>
            </w:r>
          </w:p>
        </w:tc>
        <w:tc>
          <w:tcPr>
            <w:tcW w:w="794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91"/>
            </w:r>
          </w:p>
        </w:tc>
        <w:tc>
          <w:tcPr>
            <w:tcW w:w="794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92"/>
            </w:r>
          </w:p>
        </w:tc>
        <w:tc>
          <w:tcPr>
            <w:tcW w:w="779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93"/>
            </w:r>
          </w:p>
        </w:tc>
        <w:tc>
          <w:tcPr>
            <w:tcW w:w="779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94"/>
            </w:r>
          </w:p>
        </w:tc>
      </w:tr>
      <w:tr w:rsidR="002B3BB1" w:rsidRPr="00ED3B1B" w:rsidTr="00C5229E">
        <w:tc>
          <w:tcPr>
            <w:tcW w:w="809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X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F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G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O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R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D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N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H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P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J</w:t>
            </w:r>
          </w:p>
        </w:tc>
      </w:tr>
      <w:tr w:rsidR="002B3BB1" w:rsidRPr="00ED3B1B" w:rsidTr="00C5229E">
        <w:tc>
          <w:tcPr>
            <w:tcW w:w="809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8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8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8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8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4" w:type="dxa"/>
            <w:tcBorders>
              <w:left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9" w:type="dxa"/>
            <w:tcBorders>
              <w:left w:val="nil"/>
              <w:bottom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9" w:type="dxa"/>
            <w:tcBorders>
              <w:left w:val="nil"/>
              <w:bottom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16"/>
                <w:szCs w:val="16"/>
              </w:rPr>
            </w:pPr>
          </w:p>
        </w:tc>
      </w:tr>
      <w:tr w:rsidR="002B3BB1" w:rsidTr="00C5229E">
        <w:tc>
          <w:tcPr>
            <w:tcW w:w="809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D5"/>
            </w:r>
          </w:p>
        </w:tc>
        <w:tc>
          <w:tcPr>
            <w:tcW w:w="810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D6"/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DB"/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DC"/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EF"/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F0"/>
            </w:r>
          </w:p>
        </w:tc>
        <w:tc>
          <w:tcPr>
            <w:tcW w:w="794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sym w:font="Wingdings" w:char="F0B5"/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3BB1" w:rsidRDefault="002B3BB1" w:rsidP="00C5229E">
            <w:pPr>
              <w:jc w:val="center"/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3BB1" w:rsidRDefault="002B3BB1" w:rsidP="00C5229E">
            <w:pPr>
              <w:jc w:val="center"/>
            </w:pPr>
          </w:p>
        </w:tc>
      </w:tr>
      <w:tr w:rsidR="002B3BB1" w:rsidTr="00C5229E">
        <w:tc>
          <w:tcPr>
            <w:tcW w:w="809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V</w:t>
            </w:r>
          </w:p>
        </w:tc>
        <w:tc>
          <w:tcPr>
            <w:tcW w:w="810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C</w:t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Z</w:t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S</w:t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B</w:t>
            </w:r>
          </w:p>
        </w:tc>
        <w:tc>
          <w:tcPr>
            <w:tcW w:w="778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Q</w:t>
            </w:r>
          </w:p>
        </w:tc>
        <w:tc>
          <w:tcPr>
            <w:tcW w:w="794" w:type="dxa"/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  <w:r w:rsidRPr="00ED3B1B">
              <w:rPr>
                <w:sz w:val="40"/>
              </w:rPr>
              <w:t>W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3BB1" w:rsidRPr="00ED3B1B" w:rsidRDefault="002B3BB1" w:rsidP="00C5229E">
            <w:pPr>
              <w:jc w:val="center"/>
              <w:rPr>
                <w:sz w:val="4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3BB1" w:rsidRDefault="002B3BB1" w:rsidP="00C5229E">
            <w:pPr>
              <w:jc w:val="center"/>
            </w:pPr>
          </w:p>
        </w:tc>
      </w:tr>
    </w:tbl>
    <w:p w:rsidR="001A013E" w:rsidRDefault="00D97D23" w:rsidP="00D97D23">
      <w:pPr>
        <w:spacing w:after="120"/>
        <w:rPr>
          <w:szCs w:val="24"/>
        </w:rPr>
      </w:pPr>
      <w:r>
        <w:rPr>
          <w:szCs w:val="24"/>
        </w:rPr>
        <w:br w:type="page"/>
      </w:r>
    </w:p>
    <w:p w:rsidR="00DF5360" w:rsidRDefault="00DF5360" w:rsidP="00D97D23">
      <w:pPr>
        <w:spacing w:after="120"/>
        <w:rPr>
          <w:b/>
          <w:bCs/>
          <w:szCs w:val="24"/>
          <w:lang w:val="tr-TR"/>
        </w:rPr>
      </w:pPr>
    </w:p>
    <w:p w:rsidR="001A013E" w:rsidRPr="00DF5360" w:rsidRDefault="001A013E" w:rsidP="00713F2F">
      <w:pPr>
        <w:shd w:val="clear" w:color="auto" w:fill="BFBFBF"/>
        <w:spacing w:after="120"/>
        <w:rPr>
          <w:b/>
          <w:bCs/>
          <w:sz w:val="32"/>
          <w:szCs w:val="32"/>
          <w:lang w:val="tr-TR"/>
        </w:rPr>
      </w:pPr>
      <w:r w:rsidRPr="00DF5360">
        <w:rPr>
          <w:b/>
          <w:bCs/>
          <w:sz w:val="32"/>
          <w:szCs w:val="32"/>
          <w:lang w:val="tr-TR"/>
        </w:rPr>
        <w:t>Der vollständige Text</w:t>
      </w:r>
    </w:p>
    <w:p w:rsidR="001A013E" w:rsidRPr="001A013E" w:rsidRDefault="001A013E" w:rsidP="001A013E">
      <w:pPr>
        <w:rPr>
          <w:b/>
          <w:bCs/>
          <w:sz w:val="32"/>
          <w:szCs w:val="32"/>
          <w:u w:val="single"/>
        </w:rPr>
      </w:pPr>
      <w:r w:rsidRPr="001A013E">
        <w:rPr>
          <w:b/>
          <w:bCs/>
          <w:sz w:val="32"/>
          <w:szCs w:val="32"/>
          <w:u w:val="single"/>
        </w:rPr>
        <w:t>Der Prophet Muhammed (FS) und die Kinder</w:t>
      </w:r>
    </w:p>
    <w:p w:rsidR="00D97D23" w:rsidRPr="004F7954" w:rsidRDefault="00D97D23" w:rsidP="001A013E">
      <w:pPr>
        <w:spacing w:before="240" w:after="120"/>
        <w:rPr>
          <w:sz w:val="26"/>
          <w:szCs w:val="26"/>
        </w:rPr>
      </w:pPr>
      <w:r w:rsidRPr="000B0705">
        <w:rPr>
          <w:sz w:val="26"/>
          <w:szCs w:val="26"/>
        </w:rPr>
        <w:t xml:space="preserve">Nachdem der Prophet die Offenbarung des Korans von Gott bekommen hat, </w:t>
      </w:r>
      <w:r w:rsidRPr="004F7954">
        <w:rPr>
          <w:sz w:val="26"/>
          <w:szCs w:val="26"/>
        </w:rPr>
        <w:t>hat er die Mensch</w:t>
      </w:r>
      <w:r w:rsidRPr="004F7954">
        <w:rPr>
          <w:szCs w:val="24"/>
        </w:rPr>
        <w:t>e</w:t>
      </w:r>
      <w:r w:rsidRPr="004F7954">
        <w:rPr>
          <w:sz w:val="26"/>
          <w:szCs w:val="26"/>
        </w:rPr>
        <w:t>n zum Islam eingeladen.</w:t>
      </w:r>
    </w:p>
    <w:p w:rsidR="00D97D23" w:rsidRPr="000B0705" w:rsidRDefault="00D97D23" w:rsidP="004F7954">
      <w:pPr>
        <w:spacing w:after="120"/>
        <w:rPr>
          <w:sz w:val="26"/>
          <w:szCs w:val="26"/>
        </w:rPr>
      </w:pPr>
      <w:r w:rsidRPr="004F7954">
        <w:rPr>
          <w:sz w:val="26"/>
          <w:szCs w:val="26"/>
        </w:rPr>
        <w:t>Er hat den Menschen verkündet, d</w:t>
      </w:r>
      <w:r w:rsidR="000E19FA" w:rsidRPr="004F7954">
        <w:rPr>
          <w:szCs w:val="24"/>
        </w:rPr>
        <w:t>a</w:t>
      </w:r>
      <w:r w:rsidRPr="004F7954">
        <w:rPr>
          <w:sz w:val="26"/>
          <w:szCs w:val="26"/>
        </w:rPr>
        <w:t>ss es nur einen Gott gibt und keine andere</w:t>
      </w:r>
      <w:r w:rsidR="004F7954">
        <w:rPr>
          <w:sz w:val="26"/>
          <w:szCs w:val="26"/>
        </w:rPr>
        <w:t>n</w:t>
      </w:r>
      <w:r w:rsidRPr="004F7954">
        <w:rPr>
          <w:sz w:val="26"/>
          <w:szCs w:val="26"/>
        </w:rPr>
        <w:t xml:space="preserve"> G</w:t>
      </w:r>
      <w:r w:rsidRPr="000B0705">
        <w:rPr>
          <w:sz w:val="26"/>
          <w:szCs w:val="26"/>
        </w:rPr>
        <w:t>ottheiten. Er hat auch verboten</w:t>
      </w:r>
      <w:r w:rsidR="005265F7">
        <w:rPr>
          <w:sz w:val="26"/>
          <w:szCs w:val="26"/>
        </w:rPr>
        <w:t>,</w:t>
      </w:r>
      <w:r w:rsidRPr="000B0705">
        <w:rPr>
          <w:sz w:val="26"/>
          <w:szCs w:val="26"/>
        </w:rPr>
        <w:t xml:space="preserve"> Alkohol </w:t>
      </w:r>
      <w:r>
        <w:rPr>
          <w:sz w:val="26"/>
          <w:szCs w:val="26"/>
        </w:rPr>
        <w:t>u</w:t>
      </w:r>
      <w:r w:rsidRPr="000B0705">
        <w:rPr>
          <w:sz w:val="26"/>
          <w:szCs w:val="26"/>
        </w:rPr>
        <w:t>nd Drogen zu konsumieren. Sowohl hat er verboten</w:t>
      </w:r>
      <w:r w:rsidR="004F7954">
        <w:rPr>
          <w:sz w:val="26"/>
          <w:szCs w:val="26"/>
        </w:rPr>
        <w:t>,</w:t>
      </w:r>
      <w:r w:rsidRPr="000B0705">
        <w:rPr>
          <w:sz w:val="26"/>
          <w:szCs w:val="26"/>
        </w:rPr>
        <w:t xml:space="preserve"> Menschen zu betrügen, sie zu ermorden und kleine Mädchen lebendig zu begraben. Denn die polytheistischen Araber vor dem Islam hatten die unmenschliche Tradition, dass wenn eine Famil</w:t>
      </w:r>
      <w:r>
        <w:rPr>
          <w:sz w:val="26"/>
          <w:szCs w:val="26"/>
        </w:rPr>
        <w:t>i</w:t>
      </w:r>
      <w:r w:rsidRPr="000B0705">
        <w:rPr>
          <w:sz w:val="26"/>
          <w:szCs w:val="26"/>
        </w:rPr>
        <w:t>e mehrere Töchter bekam</w:t>
      </w:r>
      <w:r w:rsidR="004F7954">
        <w:rPr>
          <w:sz w:val="26"/>
          <w:szCs w:val="26"/>
        </w:rPr>
        <w:t>, war</w:t>
      </w:r>
      <w:r w:rsidRPr="000B0705">
        <w:rPr>
          <w:sz w:val="26"/>
          <w:szCs w:val="26"/>
        </w:rPr>
        <w:t xml:space="preserve"> das dritte oder vierte Mädchen</w:t>
      </w:r>
      <w:r w:rsidR="004F7954">
        <w:rPr>
          <w:sz w:val="26"/>
          <w:szCs w:val="26"/>
        </w:rPr>
        <w:t>, solange</w:t>
      </w:r>
      <w:r w:rsidRPr="000B0705">
        <w:rPr>
          <w:sz w:val="26"/>
          <w:szCs w:val="26"/>
        </w:rPr>
        <w:t xml:space="preserve"> es noch klein </w:t>
      </w:r>
      <w:r w:rsidR="004F7954">
        <w:rPr>
          <w:sz w:val="26"/>
          <w:szCs w:val="26"/>
        </w:rPr>
        <w:t xml:space="preserve">war, </w:t>
      </w:r>
      <w:r w:rsidRPr="000B0705">
        <w:rPr>
          <w:sz w:val="26"/>
          <w:szCs w:val="26"/>
        </w:rPr>
        <w:t>lebendig begraben. Die polytheistischen Araber dachten, dass Mädchen viel weniger wert waren als Junge</w:t>
      </w:r>
      <w:r w:rsidR="004F7954">
        <w:rPr>
          <w:sz w:val="26"/>
          <w:szCs w:val="26"/>
        </w:rPr>
        <w:t>n</w:t>
      </w:r>
      <w:r w:rsidRPr="000B0705">
        <w:rPr>
          <w:sz w:val="26"/>
          <w:szCs w:val="26"/>
        </w:rPr>
        <w:t>.</w:t>
      </w:r>
    </w:p>
    <w:p w:rsidR="00D97D23" w:rsidRPr="000B0705" w:rsidRDefault="00D97D23" w:rsidP="004F7954">
      <w:pPr>
        <w:spacing w:after="120"/>
        <w:rPr>
          <w:b/>
          <w:bCs/>
          <w:sz w:val="26"/>
          <w:szCs w:val="26"/>
        </w:rPr>
      </w:pPr>
      <w:r w:rsidRPr="000B0705">
        <w:rPr>
          <w:sz w:val="26"/>
          <w:szCs w:val="26"/>
        </w:rPr>
        <w:t xml:space="preserve">Unser Prophet hat dies verabscheut. </w:t>
      </w:r>
      <w:r>
        <w:rPr>
          <w:sz w:val="26"/>
          <w:szCs w:val="26"/>
        </w:rPr>
        <w:t>Er setzte sich für die M</w:t>
      </w:r>
      <w:r w:rsidRPr="00257962">
        <w:rPr>
          <w:sz w:val="26"/>
          <w:szCs w:val="26"/>
        </w:rPr>
        <w:t>ä</w:t>
      </w:r>
      <w:r>
        <w:rPr>
          <w:sz w:val="26"/>
          <w:szCs w:val="26"/>
        </w:rPr>
        <w:t xml:space="preserve">dchen ein. </w:t>
      </w:r>
      <w:r w:rsidRPr="000B0705">
        <w:rPr>
          <w:sz w:val="26"/>
          <w:szCs w:val="26"/>
        </w:rPr>
        <w:t>Er sprach deutlich</w:t>
      </w:r>
      <w:r w:rsidR="004F7954">
        <w:rPr>
          <w:sz w:val="26"/>
          <w:szCs w:val="26"/>
        </w:rPr>
        <w:t xml:space="preserve"> auf</w:t>
      </w:r>
      <w:r w:rsidRPr="000B0705">
        <w:rPr>
          <w:sz w:val="26"/>
          <w:szCs w:val="26"/>
        </w:rPr>
        <w:t xml:space="preserve">, dass </w:t>
      </w:r>
      <w:r w:rsidR="004F7954" w:rsidRPr="000B0705">
        <w:rPr>
          <w:sz w:val="26"/>
          <w:szCs w:val="26"/>
        </w:rPr>
        <w:t>alle Kinder</w:t>
      </w:r>
      <w:r w:rsidR="00F905C9">
        <w:rPr>
          <w:sz w:val="26"/>
          <w:szCs w:val="26"/>
        </w:rPr>
        <w:t>, eg</w:t>
      </w:r>
      <w:r w:rsidR="004F7954">
        <w:rPr>
          <w:sz w:val="26"/>
          <w:szCs w:val="26"/>
        </w:rPr>
        <w:t>al</w:t>
      </w:r>
      <w:r w:rsidR="004F7954" w:rsidRPr="000B0705">
        <w:rPr>
          <w:sz w:val="26"/>
          <w:szCs w:val="26"/>
        </w:rPr>
        <w:t xml:space="preserve"> </w:t>
      </w:r>
      <w:r w:rsidRPr="000B0705">
        <w:rPr>
          <w:sz w:val="26"/>
          <w:szCs w:val="26"/>
        </w:rPr>
        <w:t>ob Junge oder Mädchen, glei</w:t>
      </w:r>
      <w:r w:rsidR="00011875">
        <w:rPr>
          <w:sz w:val="26"/>
          <w:szCs w:val="26"/>
        </w:rPr>
        <w:t>chwertig sind. Kein Kind solle U</w:t>
      </w:r>
      <w:r w:rsidRPr="000B0705">
        <w:rPr>
          <w:sz w:val="26"/>
          <w:szCs w:val="26"/>
        </w:rPr>
        <w:t xml:space="preserve">nrecht </w:t>
      </w:r>
      <w:r w:rsidR="004F7954">
        <w:rPr>
          <w:sz w:val="26"/>
          <w:szCs w:val="26"/>
        </w:rPr>
        <w:t>erleiden</w:t>
      </w:r>
      <w:r w:rsidRPr="000B0705">
        <w:rPr>
          <w:sz w:val="26"/>
          <w:szCs w:val="26"/>
        </w:rPr>
        <w:t xml:space="preserve">. Jedes Kind verdiene Liebe und Fürsorge. Er sprach: </w:t>
      </w:r>
      <w:r w:rsidRPr="000B0705">
        <w:rPr>
          <w:b/>
          <w:bCs/>
          <w:sz w:val="26"/>
          <w:szCs w:val="26"/>
        </w:rPr>
        <w:t>„</w:t>
      </w:r>
      <w:r>
        <w:rPr>
          <w:b/>
          <w:bCs/>
          <w:sz w:val="26"/>
          <w:szCs w:val="26"/>
        </w:rPr>
        <w:t>Eure Kinder sind e</w:t>
      </w:r>
      <w:r w:rsidRPr="000B0705">
        <w:rPr>
          <w:b/>
          <w:bCs/>
          <w:sz w:val="26"/>
          <w:szCs w:val="26"/>
        </w:rPr>
        <w:t>in Geschenk Gottes!”</w:t>
      </w:r>
    </w:p>
    <w:p w:rsidR="00D97D23" w:rsidRPr="000B0705" w:rsidRDefault="00D97D23" w:rsidP="004F7954">
      <w:pPr>
        <w:spacing w:after="120"/>
        <w:rPr>
          <w:sz w:val="26"/>
          <w:szCs w:val="26"/>
        </w:rPr>
      </w:pPr>
      <w:r w:rsidRPr="000B0705">
        <w:rPr>
          <w:sz w:val="26"/>
          <w:szCs w:val="26"/>
        </w:rPr>
        <w:t>Die Mus</w:t>
      </w:r>
      <w:r>
        <w:rPr>
          <w:sz w:val="26"/>
          <w:szCs w:val="26"/>
        </w:rPr>
        <w:t>li</w:t>
      </w:r>
      <w:r w:rsidRPr="000B0705">
        <w:rPr>
          <w:sz w:val="26"/>
          <w:szCs w:val="26"/>
        </w:rPr>
        <w:t>me mussten viel Leid und Qual</w:t>
      </w:r>
      <w:r w:rsidR="004F7954">
        <w:rPr>
          <w:sz w:val="26"/>
          <w:szCs w:val="26"/>
        </w:rPr>
        <w:t>en</w:t>
      </w:r>
      <w:r w:rsidRPr="000B0705">
        <w:rPr>
          <w:sz w:val="26"/>
          <w:szCs w:val="26"/>
        </w:rPr>
        <w:t xml:space="preserve"> ertragen. Die Feinde des Propheten wollten sogar ihn töten. Schließlich mussten die Muslime </w:t>
      </w:r>
      <w:r w:rsidRPr="000B0705">
        <w:rPr>
          <w:sz w:val="26"/>
          <w:szCs w:val="26"/>
          <w:lang w:val="tr-TR"/>
        </w:rPr>
        <w:t xml:space="preserve">von </w:t>
      </w:r>
      <w:r w:rsidRPr="000B0705">
        <w:rPr>
          <w:sz w:val="26"/>
          <w:szCs w:val="26"/>
        </w:rPr>
        <w:t xml:space="preserve">Mekka nach </w:t>
      </w:r>
      <w:r w:rsidRPr="000B0705">
        <w:rPr>
          <w:b/>
          <w:bCs/>
          <w:sz w:val="26"/>
          <w:szCs w:val="26"/>
        </w:rPr>
        <w:t>Medina</w:t>
      </w:r>
      <w:r w:rsidRPr="000B0705">
        <w:rPr>
          <w:sz w:val="26"/>
          <w:szCs w:val="26"/>
        </w:rPr>
        <w:t xml:space="preserve"> auswandern. Denn die Muslime in Medin</w:t>
      </w:r>
      <w:r>
        <w:rPr>
          <w:szCs w:val="24"/>
        </w:rPr>
        <w:t>a</w:t>
      </w:r>
      <w:r w:rsidRPr="000B0705">
        <w:rPr>
          <w:sz w:val="26"/>
          <w:szCs w:val="26"/>
        </w:rPr>
        <w:t xml:space="preserve"> hatten Schutz angeboten und sie nach Medina eingeladen. Nachdem </w:t>
      </w:r>
      <w:r w:rsidR="004F7954" w:rsidRPr="000B0705">
        <w:rPr>
          <w:sz w:val="26"/>
          <w:szCs w:val="26"/>
        </w:rPr>
        <w:t xml:space="preserve">in Mekka </w:t>
      </w:r>
      <w:r w:rsidRPr="000B0705">
        <w:rPr>
          <w:sz w:val="26"/>
          <w:szCs w:val="26"/>
        </w:rPr>
        <w:t xml:space="preserve">die meisten Muslime ausgewandert </w:t>
      </w:r>
      <w:r w:rsidR="004F7954">
        <w:rPr>
          <w:sz w:val="26"/>
          <w:szCs w:val="26"/>
        </w:rPr>
        <w:t>waren</w:t>
      </w:r>
      <w:r w:rsidRPr="000B0705">
        <w:rPr>
          <w:sz w:val="26"/>
          <w:szCs w:val="26"/>
        </w:rPr>
        <w:t>, wanderte a</w:t>
      </w:r>
      <w:r>
        <w:rPr>
          <w:sz w:val="26"/>
          <w:szCs w:val="26"/>
        </w:rPr>
        <w:t>u</w:t>
      </w:r>
      <w:r w:rsidRPr="000B0705">
        <w:rPr>
          <w:sz w:val="26"/>
          <w:szCs w:val="26"/>
        </w:rPr>
        <w:t xml:space="preserve">ch unser Prophet mit seinem </w:t>
      </w:r>
      <w:r w:rsidRPr="000B0705">
        <w:rPr>
          <w:b/>
          <w:bCs/>
          <w:sz w:val="26"/>
          <w:szCs w:val="26"/>
        </w:rPr>
        <w:t>Freund Abu Bakr</w:t>
      </w:r>
      <w:r w:rsidRPr="000B0705">
        <w:rPr>
          <w:sz w:val="26"/>
          <w:szCs w:val="26"/>
        </w:rPr>
        <w:t xml:space="preserve"> als einer der Letzten aus.</w:t>
      </w:r>
    </w:p>
    <w:p w:rsidR="00D97D23" w:rsidRPr="000B0705" w:rsidRDefault="00D97D23" w:rsidP="00D97D23">
      <w:pPr>
        <w:spacing w:after="120"/>
        <w:rPr>
          <w:sz w:val="26"/>
          <w:szCs w:val="26"/>
        </w:rPr>
      </w:pPr>
      <w:r w:rsidRPr="000B0705">
        <w:rPr>
          <w:sz w:val="26"/>
          <w:szCs w:val="26"/>
        </w:rPr>
        <w:t>Trotz verschiedener Gefahren und schwierige</w:t>
      </w:r>
      <w:r w:rsidR="00011875">
        <w:rPr>
          <w:sz w:val="26"/>
          <w:szCs w:val="26"/>
        </w:rPr>
        <w:t>r</w:t>
      </w:r>
      <w:r w:rsidRPr="000B0705">
        <w:rPr>
          <w:sz w:val="26"/>
          <w:szCs w:val="26"/>
        </w:rPr>
        <w:t xml:space="preserve"> </w:t>
      </w:r>
      <w:proofErr w:type="spellStart"/>
      <w:r w:rsidRPr="000B0705">
        <w:rPr>
          <w:sz w:val="26"/>
          <w:szCs w:val="26"/>
        </w:rPr>
        <w:t>Umstände</w:t>
      </w:r>
      <w:r w:rsidR="00011875">
        <w:rPr>
          <w:sz w:val="26"/>
          <w:szCs w:val="26"/>
        </w:rPr>
        <w:t>r</w:t>
      </w:r>
      <w:proofErr w:type="spellEnd"/>
      <w:r w:rsidRPr="000B0705">
        <w:rPr>
          <w:sz w:val="26"/>
          <w:szCs w:val="26"/>
        </w:rPr>
        <w:t xml:space="preserve"> erreichten der Prophet und sein Fr</w:t>
      </w:r>
      <w:r>
        <w:rPr>
          <w:sz w:val="26"/>
          <w:szCs w:val="26"/>
        </w:rPr>
        <w:t>eund Abu Bakr Medina. Auf dem H</w:t>
      </w:r>
      <w:r>
        <w:rPr>
          <w:szCs w:val="24"/>
        </w:rPr>
        <w:t>ü</w:t>
      </w:r>
      <w:r w:rsidRPr="000B0705">
        <w:rPr>
          <w:sz w:val="26"/>
          <w:szCs w:val="26"/>
        </w:rPr>
        <w:t xml:space="preserve">gel </w:t>
      </w:r>
      <w:r w:rsidRPr="000B0705">
        <w:rPr>
          <w:b/>
          <w:bCs/>
          <w:sz w:val="26"/>
          <w:szCs w:val="26"/>
        </w:rPr>
        <w:t>„</w:t>
      </w:r>
      <w:proofErr w:type="spellStart"/>
      <w:r w:rsidRPr="000B0705">
        <w:rPr>
          <w:b/>
          <w:bCs/>
          <w:sz w:val="26"/>
          <w:szCs w:val="26"/>
        </w:rPr>
        <w:t>Wada</w:t>
      </w:r>
      <w:proofErr w:type="spellEnd"/>
      <w:r w:rsidRPr="000B0705">
        <w:rPr>
          <w:b/>
          <w:bCs/>
          <w:sz w:val="26"/>
          <w:szCs w:val="26"/>
        </w:rPr>
        <w:t>“</w:t>
      </w:r>
      <w:r w:rsidRPr="000B0705">
        <w:rPr>
          <w:sz w:val="26"/>
          <w:szCs w:val="26"/>
        </w:rPr>
        <w:t xml:space="preserve"> (Abschied) hat die Bevölkerung von Medina sie mit großer Freude begrüßt. Am meisten freuten sich die Kinder. Denn sie liebten ihn so sehr</w:t>
      </w:r>
      <w:r w:rsidR="004F7954">
        <w:rPr>
          <w:sz w:val="26"/>
          <w:szCs w:val="26"/>
        </w:rPr>
        <w:t>,</w:t>
      </w:r>
      <w:r w:rsidRPr="000B0705">
        <w:rPr>
          <w:sz w:val="26"/>
          <w:szCs w:val="26"/>
        </w:rPr>
        <w:t xml:space="preserve"> ohne ihn vorher gesehen zu</w:t>
      </w:r>
      <w:r w:rsidR="004F7954">
        <w:rPr>
          <w:sz w:val="26"/>
          <w:szCs w:val="26"/>
        </w:rPr>
        <w:t xml:space="preserve"> </w:t>
      </w:r>
      <w:r w:rsidRPr="000B0705">
        <w:rPr>
          <w:sz w:val="26"/>
          <w:szCs w:val="26"/>
        </w:rPr>
        <w:t xml:space="preserve">haben. </w:t>
      </w:r>
    </w:p>
    <w:p w:rsidR="00F00257" w:rsidRDefault="00D97D23" w:rsidP="004F7954">
      <w:pPr>
        <w:spacing w:after="120"/>
        <w:rPr>
          <w:sz w:val="26"/>
          <w:szCs w:val="26"/>
        </w:rPr>
      </w:pPr>
      <w:r w:rsidRPr="000B0705">
        <w:rPr>
          <w:sz w:val="26"/>
          <w:szCs w:val="26"/>
        </w:rPr>
        <w:t>Jungen und Mädchen, alle Kinder hatten an dem Tag ihre schönsten Kleider</w:t>
      </w:r>
      <w:r w:rsidR="004F7954">
        <w:rPr>
          <w:sz w:val="26"/>
          <w:szCs w:val="26"/>
        </w:rPr>
        <w:t xml:space="preserve"> angezogen. „Seid</w:t>
      </w:r>
      <w:r w:rsidRPr="000B0705">
        <w:rPr>
          <w:sz w:val="26"/>
          <w:szCs w:val="26"/>
        </w:rPr>
        <w:t xml:space="preserve"> willkommen, oh glorreicher Prophet!“, sagten sie und haben ihre Liebe mit diesem Gedicht gesungen:</w:t>
      </w:r>
    </w:p>
    <w:p w:rsidR="00D97D23" w:rsidRPr="00D97D23" w:rsidRDefault="00D97D23" w:rsidP="00D97D23">
      <w:pPr>
        <w:spacing w:after="120"/>
        <w:ind w:left="720"/>
        <w:rPr>
          <w:szCs w:val="24"/>
        </w:rPr>
      </w:pPr>
      <w:r w:rsidRPr="00D97D23">
        <w:rPr>
          <w:szCs w:val="24"/>
        </w:rPr>
        <w:t>Der Mond ist über uns aufgestiegen</w:t>
      </w:r>
    </w:p>
    <w:p w:rsidR="00D97D23" w:rsidRPr="00D97D23" w:rsidRDefault="004F7954" w:rsidP="00D97D23">
      <w:pPr>
        <w:ind w:left="720"/>
        <w:rPr>
          <w:szCs w:val="24"/>
        </w:rPr>
      </w:pPr>
      <w:r>
        <w:rPr>
          <w:szCs w:val="24"/>
        </w:rPr>
        <w:t>v</w:t>
      </w:r>
      <w:r w:rsidR="00D97D23" w:rsidRPr="00D97D23">
        <w:rPr>
          <w:szCs w:val="24"/>
        </w:rPr>
        <w:t>on den Hügeln des Abschieds</w:t>
      </w:r>
      <w:r>
        <w:rPr>
          <w:szCs w:val="24"/>
        </w:rPr>
        <w:t>.</w:t>
      </w:r>
    </w:p>
    <w:p w:rsidR="00D97D23" w:rsidRPr="00D97D23" w:rsidRDefault="00D97D23" w:rsidP="00D97D23">
      <w:pPr>
        <w:ind w:left="720"/>
        <w:rPr>
          <w:szCs w:val="24"/>
        </w:rPr>
      </w:pPr>
      <w:r w:rsidRPr="00D97D23">
        <w:rPr>
          <w:szCs w:val="24"/>
        </w:rPr>
        <w:t>Dankbarkeit erfüllte uns</w:t>
      </w:r>
      <w:r w:rsidR="004F7954">
        <w:rPr>
          <w:szCs w:val="24"/>
        </w:rPr>
        <w:t>e</w:t>
      </w:r>
      <w:r w:rsidRPr="00D97D23">
        <w:rPr>
          <w:szCs w:val="24"/>
        </w:rPr>
        <w:t>re Herzen</w:t>
      </w:r>
    </w:p>
    <w:p w:rsidR="00D97D23" w:rsidRPr="00D97D23" w:rsidRDefault="004F7954" w:rsidP="00D97D23">
      <w:pPr>
        <w:spacing w:after="120"/>
        <w:ind w:left="720"/>
        <w:rPr>
          <w:szCs w:val="24"/>
        </w:rPr>
      </w:pPr>
      <w:r>
        <w:rPr>
          <w:szCs w:val="24"/>
        </w:rPr>
        <w:t>f</w:t>
      </w:r>
      <w:r w:rsidR="00D97D23" w:rsidRPr="00D97D23">
        <w:rPr>
          <w:szCs w:val="24"/>
        </w:rPr>
        <w:t>ür die Einladung Gottes</w:t>
      </w:r>
      <w:r>
        <w:rPr>
          <w:szCs w:val="24"/>
        </w:rPr>
        <w:t>.</w:t>
      </w:r>
    </w:p>
    <w:p w:rsidR="00D97D23" w:rsidRPr="00D97D23" w:rsidRDefault="00D97D23" w:rsidP="00D97D23">
      <w:pPr>
        <w:ind w:left="720"/>
        <w:rPr>
          <w:szCs w:val="24"/>
        </w:rPr>
      </w:pPr>
      <w:r w:rsidRPr="00D97D23">
        <w:rPr>
          <w:szCs w:val="24"/>
        </w:rPr>
        <w:t xml:space="preserve">Du, aus unseren </w:t>
      </w:r>
      <w:r w:rsidR="004F7954">
        <w:rPr>
          <w:szCs w:val="24"/>
        </w:rPr>
        <w:t xml:space="preserve">Reihen erwählter Gesandter, </w:t>
      </w:r>
    </w:p>
    <w:p w:rsidR="00D97D23" w:rsidRPr="00D97D23" w:rsidRDefault="004F7954" w:rsidP="00D97D23">
      <w:pPr>
        <w:ind w:left="720"/>
        <w:rPr>
          <w:szCs w:val="24"/>
        </w:rPr>
      </w:pPr>
      <w:r>
        <w:rPr>
          <w:szCs w:val="24"/>
        </w:rPr>
        <w:t>g</w:t>
      </w:r>
      <w:r w:rsidR="00D97D23" w:rsidRPr="00D97D23">
        <w:rPr>
          <w:szCs w:val="24"/>
        </w:rPr>
        <w:t>ekommen bist du mit einer großen Einladung</w:t>
      </w:r>
      <w:r>
        <w:rPr>
          <w:szCs w:val="24"/>
        </w:rPr>
        <w:t>.</w:t>
      </w:r>
    </w:p>
    <w:p w:rsidR="00D97D23" w:rsidRPr="00D97D23" w:rsidRDefault="00D97D23" w:rsidP="00D97D23">
      <w:pPr>
        <w:ind w:left="720"/>
        <w:rPr>
          <w:szCs w:val="24"/>
        </w:rPr>
      </w:pPr>
      <w:r w:rsidRPr="00D97D23">
        <w:rPr>
          <w:szCs w:val="24"/>
        </w:rPr>
        <w:t>Bist gekommen, hast ehre über Medina gebracht</w:t>
      </w:r>
      <w:r w:rsidR="004F7954">
        <w:rPr>
          <w:szCs w:val="24"/>
        </w:rPr>
        <w:t>,</w:t>
      </w:r>
    </w:p>
    <w:p w:rsidR="00D97D23" w:rsidRPr="00D97D23" w:rsidRDefault="00296759" w:rsidP="004F7954">
      <w:pPr>
        <w:spacing w:after="120"/>
        <w:ind w:left="720"/>
        <w:rPr>
          <w:szCs w:val="24"/>
        </w:rPr>
      </w:pPr>
      <w:r>
        <w:rPr>
          <w:szCs w:val="24"/>
        </w:rPr>
        <w:t>Du heiligster aller E</w:t>
      </w:r>
      <w:r w:rsidR="00D97D23" w:rsidRPr="00D97D23">
        <w:rPr>
          <w:szCs w:val="24"/>
        </w:rPr>
        <w:t>inladenden.</w:t>
      </w:r>
    </w:p>
    <w:p w:rsidR="00D97D23" w:rsidRPr="00D97D23" w:rsidRDefault="00D97D23" w:rsidP="00D97D23">
      <w:pPr>
        <w:spacing w:after="120"/>
        <w:ind w:left="720"/>
        <w:rPr>
          <w:szCs w:val="24"/>
        </w:rPr>
      </w:pPr>
      <w:r w:rsidRPr="00D97D23">
        <w:rPr>
          <w:szCs w:val="24"/>
        </w:rPr>
        <w:t>Sei willkommen, sei willkommen...</w:t>
      </w:r>
    </w:p>
    <w:p w:rsidR="00D97D23" w:rsidRPr="00D97D23" w:rsidRDefault="00D97D23" w:rsidP="00D97D23">
      <w:pPr>
        <w:spacing w:after="120"/>
        <w:rPr>
          <w:szCs w:val="24"/>
        </w:rPr>
      </w:pPr>
      <w:r w:rsidRPr="00D97D23">
        <w:rPr>
          <w:szCs w:val="24"/>
        </w:rPr>
        <w:t xml:space="preserve">Unser Prophet war von diesen Worten sehr gerührt. Er ging zu den Kindern und fragte: </w:t>
      </w:r>
    </w:p>
    <w:p w:rsidR="00D97D23" w:rsidRPr="00D97D23" w:rsidRDefault="00D97D23" w:rsidP="00D97D23">
      <w:pPr>
        <w:spacing w:after="120"/>
        <w:rPr>
          <w:szCs w:val="24"/>
        </w:rPr>
      </w:pPr>
      <w:r w:rsidRPr="00D97D23">
        <w:rPr>
          <w:szCs w:val="24"/>
        </w:rPr>
        <w:t>„Liebt ihr mich?“ Ohne zu überlegen antworteten sie sofort: „Ja!! Wir lieben dich sehr, oh Gesandter Gottes!“</w:t>
      </w:r>
    </w:p>
    <w:p w:rsidR="00D97D23" w:rsidRPr="00D97D23" w:rsidRDefault="00D97D23" w:rsidP="00D97D23">
      <w:pPr>
        <w:spacing w:after="120"/>
        <w:rPr>
          <w:szCs w:val="24"/>
        </w:rPr>
      </w:pPr>
      <w:r w:rsidRPr="00D97D23">
        <w:rPr>
          <w:szCs w:val="24"/>
        </w:rPr>
        <w:t xml:space="preserve">Daraufhin erwiderte unser Prophet: </w:t>
      </w:r>
    </w:p>
    <w:p w:rsidR="00D204F6" w:rsidRDefault="00D97D23" w:rsidP="00D97D23">
      <w:pPr>
        <w:spacing w:after="120"/>
        <w:rPr>
          <w:b/>
          <w:bCs/>
          <w:szCs w:val="24"/>
        </w:rPr>
      </w:pPr>
      <w:r w:rsidRPr="00D97D23">
        <w:rPr>
          <w:b/>
          <w:bCs/>
          <w:szCs w:val="24"/>
        </w:rPr>
        <w:t>„Oh Kinder, Gott sieht mein Herz und weiß</w:t>
      </w:r>
      <w:r w:rsidR="004F7954">
        <w:rPr>
          <w:b/>
          <w:bCs/>
          <w:szCs w:val="24"/>
        </w:rPr>
        <w:t>,</w:t>
      </w:r>
      <w:r w:rsidRPr="00D97D23">
        <w:rPr>
          <w:b/>
          <w:bCs/>
          <w:szCs w:val="24"/>
        </w:rPr>
        <w:t xml:space="preserve"> wie sehr ich euch liebe!“</w:t>
      </w:r>
    </w:p>
    <w:p w:rsidR="00B03756" w:rsidRDefault="00B03756" w:rsidP="00D97D23">
      <w:pPr>
        <w:spacing w:after="120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:rsidR="008100FD" w:rsidRPr="008100FD" w:rsidRDefault="008100FD" w:rsidP="00B03756">
      <w:pPr>
        <w:shd w:val="clear" w:color="auto" w:fill="BFBFBF"/>
        <w:spacing w:after="240"/>
        <w:ind w:hanging="11"/>
        <w:rPr>
          <w:b/>
          <w:bCs/>
          <w:sz w:val="28"/>
          <w:szCs w:val="28"/>
          <w:u w:val="single"/>
        </w:rPr>
      </w:pPr>
      <w:r w:rsidRPr="008100FD">
        <w:rPr>
          <w:b/>
          <w:bCs/>
          <w:sz w:val="28"/>
          <w:szCs w:val="28"/>
          <w:u w:val="single"/>
        </w:rPr>
        <w:lastRenderedPageBreak/>
        <w:t xml:space="preserve">Aufgabe </w:t>
      </w:r>
      <w:r w:rsidR="00B03756">
        <w:rPr>
          <w:b/>
          <w:bCs/>
          <w:sz w:val="28"/>
          <w:szCs w:val="28"/>
          <w:u w:val="single"/>
        </w:rPr>
        <w:t>2</w:t>
      </w:r>
      <w:r w:rsidRPr="008100FD">
        <w:rPr>
          <w:b/>
          <w:bCs/>
          <w:sz w:val="28"/>
          <w:szCs w:val="28"/>
          <w:u w:val="single"/>
        </w:rPr>
        <w:t>:</w:t>
      </w:r>
    </w:p>
    <w:p w:rsidR="008100FD" w:rsidRPr="00822126" w:rsidRDefault="008100FD" w:rsidP="00D97D23">
      <w:pPr>
        <w:spacing w:after="120"/>
        <w:rPr>
          <w:b/>
          <w:bCs/>
          <w:sz w:val="44"/>
          <w:szCs w:val="44"/>
          <w:u w:val="single"/>
        </w:rPr>
      </w:pPr>
      <w:r w:rsidRPr="00822126">
        <w:rPr>
          <w:b/>
          <w:bCs/>
          <w:sz w:val="44"/>
          <w:szCs w:val="44"/>
          <w:u w:val="single"/>
        </w:rPr>
        <w:t>Analyse</w:t>
      </w:r>
      <w:r w:rsidR="00296759">
        <w:rPr>
          <w:b/>
          <w:bCs/>
          <w:sz w:val="44"/>
          <w:szCs w:val="44"/>
          <w:u w:val="single"/>
        </w:rPr>
        <w:t>/genauere Untersuchung</w:t>
      </w:r>
      <w:r w:rsidRPr="00822126">
        <w:rPr>
          <w:b/>
          <w:bCs/>
          <w:sz w:val="44"/>
          <w:szCs w:val="44"/>
          <w:u w:val="single"/>
        </w:rPr>
        <w:t xml:space="preserve"> des Gedichtes:</w:t>
      </w:r>
    </w:p>
    <w:p w:rsidR="008100FD" w:rsidRDefault="004F7954" w:rsidP="004F7954">
      <w:pPr>
        <w:spacing w:after="120"/>
        <w:rPr>
          <w:sz w:val="32"/>
          <w:szCs w:val="32"/>
          <w:lang w:bidi="ar-EG"/>
        </w:rPr>
      </w:pPr>
      <w:r w:rsidRPr="00822126">
        <w:rPr>
          <w:sz w:val="32"/>
          <w:szCs w:val="32"/>
        </w:rPr>
        <w:t>Das ist eine e</w:t>
      </w:r>
      <w:r w:rsidR="00296759">
        <w:rPr>
          <w:sz w:val="32"/>
          <w:szCs w:val="32"/>
        </w:rPr>
        <w:t xml:space="preserve">rgebnisoffene Aufgabe. Sie ist </w:t>
      </w:r>
      <w:r w:rsidR="008100FD" w:rsidRPr="00822126">
        <w:rPr>
          <w:sz w:val="32"/>
          <w:szCs w:val="32"/>
        </w:rPr>
        <w:t>abh</w:t>
      </w:r>
      <w:r w:rsidR="008100FD" w:rsidRPr="00822126">
        <w:rPr>
          <w:sz w:val="32"/>
          <w:szCs w:val="32"/>
          <w:lang w:bidi="ar-EG"/>
        </w:rPr>
        <w:t>än</w:t>
      </w:r>
      <w:r w:rsidR="00F9528F" w:rsidRPr="00822126">
        <w:rPr>
          <w:sz w:val="32"/>
          <w:szCs w:val="32"/>
          <w:lang w:bidi="ar-EG"/>
        </w:rPr>
        <w:t>g</w:t>
      </w:r>
      <w:r w:rsidR="008100FD" w:rsidRPr="00822126">
        <w:rPr>
          <w:sz w:val="32"/>
          <w:szCs w:val="32"/>
          <w:lang w:bidi="ar-EG"/>
        </w:rPr>
        <w:t>ig von vielen Faktoren</w:t>
      </w:r>
      <w:r w:rsidR="00F9528F" w:rsidRPr="00822126">
        <w:rPr>
          <w:sz w:val="32"/>
          <w:szCs w:val="32"/>
          <w:lang w:bidi="ar-EG"/>
        </w:rPr>
        <w:t xml:space="preserve"> (wie z.</w:t>
      </w:r>
      <w:r w:rsidR="00011875">
        <w:rPr>
          <w:sz w:val="32"/>
          <w:szCs w:val="32"/>
          <w:lang w:bidi="ar-EG"/>
        </w:rPr>
        <w:t> </w:t>
      </w:r>
      <w:r w:rsidR="00F9528F" w:rsidRPr="00822126">
        <w:rPr>
          <w:sz w:val="32"/>
          <w:szCs w:val="32"/>
          <w:lang w:bidi="ar-EG"/>
        </w:rPr>
        <w:t xml:space="preserve">B. </w:t>
      </w:r>
      <w:r w:rsidRPr="00822126">
        <w:rPr>
          <w:sz w:val="32"/>
          <w:szCs w:val="32"/>
          <w:lang w:bidi="ar-EG"/>
        </w:rPr>
        <w:t xml:space="preserve">von der </w:t>
      </w:r>
      <w:r w:rsidR="00F9528F" w:rsidRPr="00822126">
        <w:rPr>
          <w:sz w:val="32"/>
          <w:szCs w:val="32"/>
          <w:lang w:bidi="ar-EG"/>
        </w:rPr>
        <w:t>Leistungsstärke der Schülerinnen</w:t>
      </w:r>
      <w:r w:rsidR="00011875">
        <w:rPr>
          <w:sz w:val="32"/>
          <w:szCs w:val="32"/>
          <w:lang w:bidi="ar-EG"/>
        </w:rPr>
        <w:t xml:space="preserve"> und Schüler</w:t>
      </w:r>
      <w:r w:rsidR="00F9528F" w:rsidRPr="00822126">
        <w:rPr>
          <w:sz w:val="32"/>
          <w:szCs w:val="32"/>
          <w:lang w:bidi="ar-EG"/>
        </w:rPr>
        <w:t xml:space="preserve">, </w:t>
      </w:r>
      <w:r w:rsidRPr="00822126">
        <w:rPr>
          <w:sz w:val="32"/>
          <w:szCs w:val="32"/>
          <w:lang w:bidi="ar-EG"/>
        </w:rPr>
        <w:t xml:space="preserve">der </w:t>
      </w:r>
      <w:r w:rsidR="00F9528F" w:rsidRPr="00822126">
        <w:rPr>
          <w:sz w:val="32"/>
          <w:szCs w:val="32"/>
          <w:lang w:bidi="ar-EG"/>
        </w:rPr>
        <w:t>eingeplante</w:t>
      </w:r>
      <w:r w:rsidRPr="00822126">
        <w:rPr>
          <w:sz w:val="32"/>
          <w:szCs w:val="32"/>
          <w:lang w:bidi="ar-EG"/>
        </w:rPr>
        <w:t>n</w:t>
      </w:r>
      <w:r w:rsidR="00F9528F" w:rsidRPr="00822126">
        <w:rPr>
          <w:sz w:val="32"/>
          <w:szCs w:val="32"/>
          <w:lang w:bidi="ar-EG"/>
        </w:rPr>
        <w:t xml:space="preserve"> Unterrichtszeit usw.)</w:t>
      </w:r>
      <w:r w:rsidR="008100FD" w:rsidRPr="00822126">
        <w:rPr>
          <w:sz w:val="32"/>
          <w:szCs w:val="32"/>
          <w:lang w:bidi="ar-EG"/>
        </w:rPr>
        <w:t>.</w:t>
      </w:r>
    </w:p>
    <w:p w:rsidR="00296759" w:rsidRDefault="00296759" w:rsidP="004F7954">
      <w:pPr>
        <w:spacing w:after="120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 xml:space="preserve">Es gibt verschiedene Möglichkeiten, die Aufgabe zu gestalten. Z. B. kann die Aufgabe (wie oben formuliert) sehr offen gestellt werden. Eine weitere Möglichkeit besteht darin, einzelne Wörter/Ausdrücke zu unterstreichen und erklären zu lassen. Ebenso könnte eine Übersicht ausgefüllt werden „gesagt wird“ – „gemeint ist“. So sind die </w:t>
      </w:r>
      <w:proofErr w:type="spellStart"/>
      <w:r>
        <w:rPr>
          <w:sz w:val="32"/>
          <w:szCs w:val="32"/>
          <w:lang w:bidi="ar-EG"/>
        </w:rPr>
        <w:t>SuS</w:t>
      </w:r>
      <w:proofErr w:type="spellEnd"/>
      <w:r>
        <w:rPr>
          <w:sz w:val="32"/>
          <w:szCs w:val="32"/>
          <w:lang w:bidi="ar-EG"/>
        </w:rPr>
        <w:t xml:space="preserve"> gefordert, den Text mit eigenen Worten wiederzugeben und zu erläutern.</w:t>
      </w:r>
    </w:p>
    <w:p w:rsidR="00296759" w:rsidRPr="00822126" w:rsidRDefault="00296759" w:rsidP="004F7954">
      <w:pPr>
        <w:spacing w:after="120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>Auch könnte zunächst erarbeitet werden, warum das Gedicht als „</w:t>
      </w:r>
      <w:r w:rsidRPr="00296759">
        <w:rPr>
          <w:b/>
          <w:sz w:val="32"/>
          <w:szCs w:val="32"/>
          <w:lang w:bidi="ar-EG"/>
        </w:rPr>
        <w:t>Lob</w:t>
      </w:r>
      <w:r>
        <w:rPr>
          <w:sz w:val="32"/>
          <w:szCs w:val="32"/>
          <w:lang w:bidi="ar-EG"/>
        </w:rPr>
        <w:t>gedicht“ bezeichnet wird.</w:t>
      </w:r>
    </w:p>
    <w:p w:rsidR="00B03756" w:rsidRPr="00386A27" w:rsidRDefault="00B03756" w:rsidP="00B03756">
      <w:pPr>
        <w:rPr>
          <w:sz w:val="32"/>
          <w:szCs w:val="32"/>
          <w:u w:val="single"/>
          <w:lang w:bidi="ar-EG"/>
        </w:rPr>
      </w:pPr>
      <w:r w:rsidRPr="00386A27">
        <w:rPr>
          <w:sz w:val="32"/>
          <w:szCs w:val="32"/>
          <w:u w:val="single"/>
          <w:lang w:bidi="ar-EG"/>
        </w:rPr>
        <w:t xml:space="preserve">Hier sind einige mögliche Notizen </w:t>
      </w:r>
      <w:r w:rsidR="00386A27" w:rsidRPr="00386A27">
        <w:rPr>
          <w:sz w:val="32"/>
          <w:szCs w:val="32"/>
          <w:u w:val="single"/>
          <w:lang w:bidi="ar-EG"/>
        </w:rPr>
        <w:t xml:space="preserve">zum Text </w:t>
      </w:r>
      <w:r w:rsidRPr="00386A27">
        <w:rPr>
          <w:sz w:val="32"/>
          <w:szCs w:val="32"/>
          <w:u w:val="single"/>
          <w:lang w:bidi="ar-EG"/>
        </w:rPr>
        <w:t>aufgeführt:</w:t>
      </w:r>
    </w:p>
    <w:p w:rsidR="00B03756" w:rsidRPr="00822126" w:rsidRDefault="00B03756" w:rsidP="00B03756">
      <w:pPr>
        <w:spacing w:after="120"/>
        <w:rPr>
          <w:sz w:val="28"/>
          <w:szCs w:val="28"/>
          <w:lang w:bidi="ar-EG"/>
        </w:rPr>
      </w:pPr>
      <w:r w:rsidRPr="00822126">
        <w:rPr>
          <w:sz w:val="28"/>
          <w:szCs w:val="28"/>
          <w:lang w:bidi="ar-EG"/>
        </w:rPr>
        <w:t>(Diese haben kein</w:t>
      </w:r>
      <w:r w:rsidR="004F7954" w:rsidRPr="00822126">
        <w:rPr>
          <w:sz w:val="28"/>
          <w:szCs w:val="28"/>
          <w:lang w:bidi="ar-EG"/>
        </w:rPr>
        <w:t>en</w:t>
      </w:r>
      <w:r w:rsidRPr="00822126">
        <w:rPr>
          <w:sz w:val="28"/>
          <w:szCs w:val="28"/>
          <w:lang w:bidi="ar-EG"/>
        </w:rPr>
        <w:t xml:space="preserve"> Anspruch auf Vollständigkeit und dürfen nicht ausschließend verstanden werden.)</w:t>
      </w:r>
    </w:p>
    <w:p w:rsidR="00F9528F" w:rsidRPr="00822126" w:rsidRDefault="00F9528F" w:rsidP="00F9528F">
      <w:pPr>
        <w:rPr>
          <w:sz w:val="32"/>
          <w:szCs w:val="32"/>
          <w:u w:val="single"/>
          <w:lang w:bidi="ar-EG"/>
        </w:rPr>
      </w:pPr>
      <w:r w:rsidRPr="00822126">
        <w:rPr>
          <w:sz w:val="32"/>
          <w:szCs w:val="32"/>
          <w:u w:val="single"/>
          <w:lang w:bidi="ar-EG"/>
        </w:rPr>
        <w:t xml:space="preserve">Der Mond: </w:t>
      </w:r>
    </w:p>
    <w:p w:rsidR="00F9528F" w:rsidRPr="00822126" w:rsidRDefault="00F9528F" w:rsidP="00F9528F">
      <w:pPr>
        <w:rPr>
          <w:sz w:val="28"/>
          <w:szCs w:val="28"/>
          <w:lang w:bidi="ar-EG"/>
        </w:rPr>
      </w:pPr>
      <w:r w:rsidRPr="00822126">
        <w:rPr>
          <w:sz w:val="28"/>
          <w:szCs w:val="28"/>
          <w:lang w:bidi="ar-EG"/>
        </w:rPr>
        <w:t xml:space="preserve">Mit dem Mond ist der Prophet gemeint. Er hat die Finsternis erhellt, wie der Vollmond die Dunkelheit der Nacht erhellt. </w:t>
      </w:r>
    </w:p>
    <w:p w:rsidR="00F9528F" w:rsidRPr="00822126" w:rsidRDefault="00F9528F" w:rsidP="004F7954">
      <w:pPr>
        <w:spacing w:after="120"/>
        <w:rPr>
          <w:sz w:val="28"/>
          <w:szCs w:val="28"/>
          <w:lang w:bidi="ar-EG"/>
        </w:rPr>
      </w:pPr>
      <w:r w:rsidRPr="00822126">
        <w:rPr>
          <w:sz w:val="28"/>
          <w:szCs w:val="28"/>
          <w:lang w:bidi="ar-EG"/>
        </w:rPr>
        <w:t xml:space="preserve">Der Mond reflektiert das Licht der Sonne und ist selbst </w:t>
      </w:r>
      <w:r w:rsidR="004F7954" w:rsidRPr="00822126">
        <w:rPr>
          <w:sz w:val="28"/>
          <w:szCs w:val="28"/>
          <w:lang w:bidi="ar-EG"/>
        </w:rPr>
        <w:t>keine</w:t>
      </w:r>
      <w:r w:rsidRPr="00822126">
        <w:rPr>
          <w:sz w:val="28"/>
          <w:szCs w:val="28"/>
          <w:lang w:bidi="ar-EG"/>
        </w:rPr>
        <w:t xml:space="preserve"> Lichtquelle. So ist der Koran nicht vom Propheten, sondern von Gott.</w:t>
      </w:r>
    </w:p>
    <w:p w:rsidR="00F9528F" w:rsidRPr="00822126" w:rsidRDefault="00F9528F" w:rsidP="00F9528F">
      <w:pPr>
        <w:rPr>
          <w:sz w:val="32"/>
          <w:szCs w:val="32"/>
          <w:u w:val="single"/>
          <w:lang w:bidi="ar-EG"/>
        </w:rPr>
      </w:pPr>
      <w:r w:rsidRPr="00822126">
        <w:rPr>
          <w:sz w:val="32"/>
          <w:szCs w:val="32"/>
          <w:u w:val="single"/>
          <w:lang w:bidi="ar-EG"/>
        </w:rPr>
        <w:t>Die Hügel des Abschieds:</w:t>
      </w:r>
    </w:p>
    <w:p w:rsidR="00F9528F" w:rsidRPr="00822126" w:rsidRDefault="00F9528F" w:rsidP="004F7954">
      <w:pPr>
        <w:spacing w:after="120"/>
        <w:rPr>
          <w:sz w:val="28"/>
          <w:szCs w:val="28"/>
          <w:lang w:bidi="ar-EG"/>
        </w:rPr>
      </w:pPr>
      <w:r w:rsidRPr="00822126">
        <w:rPr>
          <w:sz w:val="28"/>
          <w:szCs w:val="28"/>
          <w:lang w:bidi="ar-EG"/>
        </w:rPr>
        <w:t xml:space="preserve">Diese waren der Ort, wo Gruppen und Karawanen </w:t>
      </w:r>
      <w:r w:rsidR="004F7954" w:rsidRPr="00822126">
        <w:rPr>
          <w:sz w:val="28"/>
          <w:szCs w:val="28"/>
          <w:lang w:bidi="ar-EG"/>
        </w:rPr>
        <w:t>vor</w:t>
      </w:r>
      <w:r w:rsidRPr="00822126">
        <w:rPr>
          <w:sz w:val="28"/>
          <w:szCs w:val="28"/>
          <w:lang w:bidi="ar-EG"/>
        </w:rPr>
        <w:t xml:space="preserve"> ihre</w:t>
      </w:r>
      <w:r w:rsidR="004F7954" w:rsidRPr="00822126">
        <w:rPr>
          <w:sz w:val="28"/>
          <w:szCs w:val="28"/>
          <w:lang w:bidi="ar-EG"/>
        </w:rPr>
        <w:t>r</w:t>
      </w:r>
      <w:r w:rsidRPr="00822126">
        <w:rPr>
          <w:sz w:val="28"/>
          <w:szCs w:val="28"/>
          <w:lang w:bidi="ar-EG"/>
        </w:rPr>
        <w:t xml:space="preserve"> Reise verabschiedet wurden. An diesem Ort wurde</w:t>
      </w:r>
      <w:r w:rsidR="004F7954" w:rsidRPr="00822126">
        <w:rPr>
          <w:sz w:val="28"/>
          <w:szCs w:val="28"/>
          <w:lang w:bidi="ar-EG"/>
        </w:rPr>
        <w:t>n</w:t>
      </w:r>
      <w:r w:rsidRPr="00822126">
        <w:rPr>
          <w:sz w:val="28"/>
          <w:szCs w:val="28"/>
          <w:lang w:bidi="ar-EG"/>
        </w:rPr>
        <w:t xml:space="preserve"> der Prophet und sein </w:t>
      </w:r>
      <w:r w:rsidR="004F7954" w:rsidRPr="00822126">
        <w:rPr>
          <w:sz w:val="28"/>
          <w:szCs w:val="28"/>
          <w:lang w:bidi="ar-EG"/>
        </w:rPr>
        <w:t>Weggefährte</w:t>
      </w:r>
      <w:r w:rsidRPr="00822126">
        <w:rPr>
          <w:sz w:val="28"/>
          <w:szCs w:val="28"/>
          <w:lang w:bidi="ar-EG"/>
        </w:rPr>
        <w:t xml:space="preserve"> Abu Bakr empfangen und willkommen geheißen. </w:t>
      </w:r>
    </w:p>
    <w:p w:rsidR="00F9528F" w:rsidRPr="00822126" w:rsidRDefault="00F9528F" w:rsidP="00F9528F">
      <w:pPr>
        <w:rPr>
          <w:sz w:val="32"/>
          <w:szCs w:val="32"/>
          <w:u w:val="single"/>
          <w:lang w:bidi="ar-EG"/>
        </w:rPr>
      </w:pPr>
      <w:r w:rsidRPr="00822126">
        <w:rPr>
          <w:sz w:val="32"/>
          <w:szCs w:val="32"/>
          <w:u w:val="single"/>
          <w:lang w:bidi="ar-EG"/>
        </w:rPr>
        <w:t>Aus unseren Reihen erwählter Gesandter:</w:t>
      </w:r>
    </w:p>
    <w:p w:rsidR="00F9528F" w:rsidRPr="00822126" w:rsidRDefault="00F9528F" w:rsidP="00F9528F">
      <w:pPr>
        <w:spacing w:after="120"/>
        <w:rPr>
          <w:sz w:val="28"/>
          <w:szCs w:val="28"/>
          <w:lang w:bidi="ar-EG"/>
        </w:rPr>
      </w:pPr>
      <w:r w:rsidRPr="00822126">
        <w:rPr>
          <w:sz w:val="28"/>
          <w:szCs w:val="28"/>
          <w:lang w:bidi="ar-EG"/>
        </w:rPr>
        <w:t xml:space="preserve">Der Prophet ist nur ein Mensch, </w:t>
      </w:r>
      <w:r w:rsidR="004F7954" w:rsidRPr="00822126">
        <w:rPr>
          <w:sz w:val="28"/>
          <w:szCs w:val="28"/>
          <w:lang w:bidi="ar-EG"/>
        </w:rPr>
        <w:t xml:space="preserve">er </w:t>
      </w:r>
      <w:r w:rsidRPr="00822126">
        <w:rPr>
          <w:sz w:val="28"/>
          <w:szCs w:val="28"/>
          <w:lang w:bidi="ar-EG"/>
        </w:rPr>
        <w:t>wurde von Gott auserwählt und gesandt</w:t>
      </w:r>
      <w:r w:rsidR="004F7954" w:rsidRPr="00822126">
        <w:rPr>
          <w:sz w:val="28"/>
          <w:szCs w:val="28"/>
          <w:lang w:bidi="ar-EG"/>
        </w:rPr>
        <w:t>.</w:t>
      </w:r>
    </w:p>
    <w:p w:rsidR="00F9528F" w:rsidRPr="00822126" w:rsidRDefault="00F9528F" w:rsidP="00F9528F">
      <w:pPr>
        <w:rPr>
          <w:sz w:val="32"/>
          <w:szCs w:val="32"/>
          <w:u w:val="single"/>
          <w:lang w:bidi="ar-EG"/>
        </w:rPr>
      </w:pPr>
      <w:r w:rsidRPr="00822126">
        <w:rPr>
          <w:sz w:val="32"/>
          <w:szCs w:val="32"/>
          <w:u w:val="single"/>
          <w:lang w:bidi="ar-EG"/>
        </w:rPr>
        <w:t>Große Einladung:</w:t>
      </w:r>
    </w:p>
    <w:p w:rsidR="00F9528F" w:rsidRPr="00822126" w:rsidRDefault="00F9528F" w:rsidP="00B03756">
      <w:pPr>
        <w:rPr>
          <w:sz w:val="28"/>
          <w:szCs w:val="28"/>
          <w:lang w:bidi="ar-EG"/>
        </w:rPr>
      </w:pPr>
      <w:r w:rsidRPr="00822126">
        <w:rPr>
          <w:sz w:val="28"/>
          <w:szCs w:val="28"/>
          <w:lang w:bidi="ar-EG"/>
        </w:rPr>
        <w:t xml:space="preserve">Hiermit ist der Islam gemeint. Der Islam ist nur eine Einladung Gottes an Menschen. Somit ist der Zwang zum Glauben kategorisch ausgeschlossen. </w:t>
      </w:r>
    </w:p>
    <w:p w:rsidR="00F9528F" w:rsidRPr="00822126" w:rsidRDefault="00F9528F" w:rsidP="00B03756">
      <w:pPr>
        <w:spacing w:after="120"/>
        <w:rPr>
          <w:sz w:val="28"/>
          <w:szCs w:val="28"/>
          <w:lang w:bidi="ar-EG"/>
        </w:rPr>
      </w:pPr>
      <w:r w:rsidRPr="00822126">
        <w:rPr>
          <w:sz w:val="28"/>
          <w:szCs w:val="28"/>
          <w:lang w:bidi="ar-EG"/>
        </w:rPr>
        <w:t xml:space="preserve">Das Adjektiv “große” Einladung soll auf den </w:t>
      </w:r>
      <w:r w:rsidR="004F7954" w:rsidRPr="00822126">
        <w:rPr>
          <w:sz w:val="28"/>
          <w:szCs w:val="28"/>
          <w:lang w:bidi="ar-EG"/>
        </w:rPr>
        <w:t>außergewöhnlichen</w:t>
      </w:r>
      <w:r w:rsidRPr="00822126">
        <w:rPr>
          <w:sz w:val="28"/>
          <w:szCs w:val="28"/>
          <w:lang w:bidi="ar-EG"/>
        </w:rPr>
        <w:t xml:space="preserve"> Wert hinweisen. Dies </w:t>
      </w:r>
      <w:r w:rsidR="004F7954" w:rsidRPr="00822126">
        <w:rPr>
          <w:sz w:val="28"/>
          <w:szCs w:val="28"/>
          <w:lang w:bidi="ar-EG"/>
        </w:rPr>
        <w:t>spiegelt</w:t>
      </w:r>
      <w:r w:rsidRPr="00822126">
        <w:rPr>
          <w:sz w:val="28"/>
          <w:szCs w:val="28"/>
          <w:lang w:bidi="ar-EG"/>
        </w:rPr>
        <w:t xml:space="preserve"> </w:t>
      </w:r>
      <w:r w:rsidR="00B03756" w:rsidRPr="00822126">
        <w:rPr>
          <w:sz w:val="28"/>
          <w:szCs w:val="28"/>
          <w:lang w:bidi="ar-EG"/>
        </w:rPr>
        <w:t xml:space="preserve">nicht nur die Einstellung des Menschen zum Islam, sondern </w:t>
      </w:r>
      <w:r w:rsidRPr="00822126">
        <w:rPr>
          <w:sz w:val="28"/>
          <w:szCs w:val="28"/>
          <w:lang w:bidi="ar-EG"/>
        </w:rPr>
        <w:t xml:space="preserve">auch die Erwartung </w:t>
      </w:r>
      <w:r w:rsidR="00011875">
        <w:rPr>
          <w:sz w:val="28"/>
          <w:szCs w:val="28"/>
          <w:lang w:bidi="ar-EG"/>
        </w:rPr>
        <w:t xml:space="preserve">an </w:t>
      </w:r>
      <w:r w:rsidR="00386A27">
        <w:rPr>
          <w:sz w:val="28"/>
          <w:szCs w:val="28"/>
          <w:lang w:bidi="ar-EG"/>
        </w:rPr>
        <w:t xml:space="preserve">den </w:t>
      </w:r>
      <w:r w:rsidR="00011875">
        <w:rPr>
          <w:sz w:val="28"/>
          <w:szCs w:val="28"/>
          <w:lang w:bidi="ar-EG"/>
        </w:rPr>
        <w:t>Islam wi</w:t>
      </w:r>
      <w:r w:rsidR="00B03756" w:rsidRPr="00822126">
        <w:rPr>
          <w:sz w:val="28"/>
          <w:szCs w:val="28"/>
          <w:lang w:bidi="ar-EG"/>
        </w:rPr>
        <w:t>der.</w:t>
      </w:r>
    </w:p>
    <w:p w:rsidR="00C3141B" w:rsidRPr="004F7954" w:rsidRDefault="00C3141B" w:rsidP="00B03756">
      <w:pPr>
        <w:spacing w:after="120"/>
        <w:rPr>
          <w:szCs w:val="24"/>
          <w:lang w:bidi="ar-EG"/>
        </w:rPr>
      </w:pPr>
    </w:p>
    <w:p w:rsidR="00B03756" w:rsidRPr="004F7954" w:rsidRDefault="00B03756" w:rsidP="00B03756">
      <w:pPr>
        <w:spacing w:after="120"/>
        <w:rPr>
          <w:sz w:val="28"/>
          <w:szCs w:val="28"/>
          <w:lang w:bidi="ar-EG"/>
        </w:rPr>
      </w:pPr>
    </w:p>
    <w:p w:rsidR="008100FD" w:rsidRPr="00FB14EB" w:rsidRDefault="00B03756" w:rsidP="00D97D23">
      <w:pPr>
        <w:spacing w:after="120"/>
        <w:rPr>
          <w:b/>
          <w:bCs/>
          <w:sz w:val="22"/>
          <w:szCs w:val="22"/>
          <w:u w:val="single"/>
        </w:rPr>
      </w:pPr>
      <w:r w:rsidRPr="004F7954">
        <w:rPr>
          <w:b/>
          <w:bCs/>
          <w:sz w:val="40"/>
          <w:u w:val="single"/>
        </w:rPr>
        <w:br w:type="page"/>
      </w:r>
    </w:p>
    <w:p w:rsidR="00D97D23" w:rsidRPr="004F7954" w:rsidRDefault="008100FD" w:rsidP="00713F2F">
      <w:pPr>
        <w:shd w:val="clear" w:color="auto" w:fill="BFBFBF"/>
        <w:spacing w:after="120"/>
        <w:rPr>
          <w:b/>
          <w:bCs/>
          <w:sz w:val="40"/>
          <w:u w:val="single"/>
        </w:rPr>
      </w:pPr>
      <w:r w:rsidRPr="004F7954">
        <w:rPr>
          <w:b/>
          <w:bCs/>
          <w:sz w:val="40"/>
          <w:u w:val="single"/>
        </w:rPr>
        <w:lastRenderedPageBreak/>
        <w:t xml:space="preserve">Weitere </w:t>
      </w:r>
      <w:r w:rsidR="00D204F6" w:rsidRPr="004F7954">
        <w:rPr>
          <w:b/>
          <w:bCs/>
          <w:sz w:val="40"/>
          <w:u w:val="single"/>
        </w:rPr>
        <w:t>Übung</w:t>
      </w:r>
      <w:r w:rsidR="00C60A11" w:rsidRPr="004F7954">
        <w:rPr>
          <w:b/>
          <w:bCs/>
          <w:sz w:val="40"/>
          <w:u w:val="single"/>
        </w:rPr>
        <w:t>en</w:t>
      </w:r>
      <w:r w:rsidR="00D204F6" w:rsidRPr="004F7954">
        <w:rPr>
          <w:b/>
          <w:bCs/>
          <w:sz w:val="40"/>
          <w:u w:val="single"/>
        </w:rPr>
        <w:t>:</w:t>
      </w:r>
    </w:p>
    <w:p w:rsidR="0018198D" w:rsidRPr="004F7954" w:rsidRDefault="00C60A11" w:rsidP="00FB14EB">
      <w:pPr>
        <w:spacing w:after="120"/>
        <w:rPr>
          <w:bCs/>
          <w:sz w:val="28"/>
          <w:szCs w:val="28"/>
          <w:lang w:bidi="ar-EG"/>
        </w:rPr>
      </w:pPr>
      <w:r w:rsidRPr="004F7954">
        <w:rPr>
          <w:bCs/>
          <w:sz w:val="28"/>
          <w:szCs w:val="28"/>
        </w:rPr>
        <w:t xml:space="preserve">Es stehen </w:t>
      </w:r>
      <w:r w:rsidR="007F3CB7" w:rsidRPr="004F7954">
        <w:rPr>
          <w:bCs/>
          <w:sz w:val="28"/>
          <w:szCs w:val="28"/>
          <w:lang w:bidi="ar-EG"/>
        </w:rPr>
        <w:t>weitere</w:t>
      </w:r>
      <w:r w:rsidRPr="004F7954">
        <w:rPr>
          <w:bCs/>
          <w:sz w:val="28"/>
          <w:szCs w:val="28"/>
        </w:rPr>
        <w:t xml:space="preserve"> </w:t>
      </w:r>
      <w:r w:rsidR="004F7954" w:rsidRPr="004F7954">
        <w:rPr>
          <w:bCs/>
          <w:sz w:val="28"/>
          <w:szCs w:val="28"/>
        </w:rPr>
        <w:t>Möglichkeiten</w:t>
      </w:r>
      <w:r w:rsidRPr="004F7954">
        <w:rPr>
          <w:bCs/>
          <w:sz w:val="28"/>
          <w:szCs w:val="28"/>
        </w:rPr>
        <w:t xml:space="preserve"> </w:t>
      </w:r>
      <w:r w:rsidR="00796DEB">
        <w:rPr>
          <w:bCs/>
          <w:sz w:val="28"/>
          <w:szCs w:val="28"/>
        </w:rPr>
        <w:t>für</w:t>
      </w:r>
      <w:r w:rsidRPr="004F7954">
        <w:rPr>
          <w:bCs/>
          <w:sz w:val="28"/>
          <w:szCs w:val="28"/>
        </w:rPr>
        <w:t xml:space="preserve"> </w:t>
      </w:r>
      <w:r w:rsidR="00DF5360" w:rsidRPr="004F7954">
        <w:rPr>
          <w:bCs/>
          <w:sz w:val="28"/>
          <w:szCs w:val="28"/>
        </w:rPr>
        <w:t>weiterführende Übung</w:t>
      </w:r>
      <w:r w:rsidR="007F3CB7" w:rsidRPr="004F7954">
        <w:rPr>
          <w:bCs/>
          <w:sz w:val="28"/>
          <w:szCs w:val="28"/>
        </w:rPr>
        <w:t>en</w:t>
      </w:r>
      <w:r w:rsidR="00DF5360" w:rsidRPr="004F7954">
        <w:rPr>
          <w:bCs/>
          <w:sz w:val="28"/>
          <w:szCs w:val="28"/>
        </w:rPr>
        <w:t xml:space="preserve"> zur Verfügung. Somit ist einerseits die Absicherung mancher Begriffe möglich, andererseits können sich die Schüler</w:t>
      </w:r>
      <w:r w:rsidR="00011875">
        <w:rPr>
          <w:bCs/>
          <w:sz w:val="28"/>
          <w:szCs w:val="28"/>
        </w:rPr>
        <w:t xml:space="preserve">innen </w:t>
      </w:r>
      <w:r w:rsidR="00FB14EB">
        <w:rPr>
          <w:bCs/>
          <w:sz w:val="28"/>
          <w:szCs w:val="28"/>
        </w:rPr>
        <w:t>und Schüler</w:t>
      </w:r>
      <w:r w:rsidR="00DF5360" w:rsidRPr="004F7954">
        <w:rPr>
          <w:bCs/>
          <w:sz w:val="28"/>
          <w:szCs w:val="28"/>
        </w:rPr>
        <w:t xml:space="preserve"> nochmals </w:t>
      </w:r>
      <w:r w:rsidR="0069360C" w:rsidRPr="004F7954">
        <w:rPr>
          <w:bCs/>
          <w:sz w:val="28"/>
          <w:szCs w:val="28"/>
        </w:rPr>
        <w:t xml:space="preserve">aus anderer Perspektive </w:t>
      </w:r>
      <w:r w:rsidR="00DF5360" w:rsidRPr="004F7954">
        <w:rPr>
          <w:bCs/>
          <w:sz w:val="28"/>
          <w:szCs w:val="28"/>
        </w:rPr>
        <w:t>mit der Geschichte besch</w:t>
      </w:r>
      <w:r w:rsidR="00DF5360" w:rsidRPr="004F7954">
        <w:rPr>
          <w:bCs/>
          <w:sz w:val="28"/>
          <w:szCs w:val="28"/>
          <w:lang w:bidi="ar-EG"/>
        </w:rPr>
        <w:t>äftigen</w:t>
      </w:r>
      <w:r w:rsidR="0069360C" w:rsidRPr="004F7954">
        <w:rPr>
          <w:bCs/>
          <w:sz w:val="28"/>
          <w:szCs w:val="28"/>
          <w:lang w:bidi="ar-EG"/>
        </w:rPr>
        <w:t xml:space="preserve">. Zudem </w:t>
      </w:r>
      <w:r w:rsidR="00FB14EB">
        <w:rPr>
          <w:bCs/>
          <w:sz w:val="28"/>
          <w:szCs w:val="28"/>
          <w:lang w:bidi="ar-EG"/>
        </w:rPr>
        <w:t xml:space="preserve">sind </w:t>
      </w:r>
      <w:r w:rsidR="0069360C" w:rsidRPr="004F7954">
        <w:rPr>
          <w:bCs/>
          <w:sz w:val="28"/>
          <w:szCs w:val="28"/>
          <w:lang w:bidi="ar-EG"/>
        </w:rPr>
        <w:t>die Formulierung</w:t>
      </w:r>
      <w:r w:rsidR="00FB14EB">
        <w:rPr>
          <w:bCs/>
          <w:sz w:val="28"/>
          <w:szCs w:val="28"/>
          <w:lang w:bidi="ar-EG"/>
        </w:rPr>
        <w:t>en</w:t>
      </w:r>
      <w:r w:rsidR="0069360C" w:rsidRPr="004F7954">
        <w:rPr>
          <w:bCs/>
          <w:sz w:val="28"/>
          <w:szCs w:val="28"/>
          <w:lang w:bidi="ar-EG"/>
        </w:rPr>
        <w:t xml:space="preserve"> der passgenauen Fragen</w:t>
      </w:r>
      <w:r w:rsidR="007F3CB7" w:rsidRPr="004F7954">
        <w:rPr>
          <w:bCs/>
          <w:sz w:val="28"/>
          <w:szCs w:val="28"/>
          <w:lang w:bidi="ar-EG"/>
        </w:rPr>
        <w:t xml:space="preserve">, </w:t>
      </w:r>
      <w:r w:rsidR="00796DEB">
        <w:rPr>
          <w:bCs/>
          <w:sz w:val="28"/>
          <w:szCs w:val="28"/>
          <w:lang w:bidi="ar-EG"/>
        </w:rPr>
        <w:t xml:space="preserve">die Formulierung von </w:t>
      </w:r>
      <w:r w:rsidR="007F3CB7" w:rsidRPr="004F7954">
        <w:rPr>
          <w:bCs/>
          <w:sz w:val="28"/>
          <w:szCs w:val="28"/>
          <w:lang w:bidi="ar-EG"/>
        </w:rPr>
        <w:t xml:space="preserve">Gedanken und Meinungen in </w:t>
      </w:r>
      <w:r w:rsidR="00FB14EB">
        <w:rPr>
          <w:bCs/>
          <w:sz w:val="28"/>
          <w:szCs w:val="28"/>
          <w:lang w:bidi="ar-EG"/>
        </w:rPr>
        <w:t xml:space="preserve">Form eines </w:t>
      </w:r>
      <w:r w:rsidR="007F3CB7" w:rsidRPr="004F7954">
        <w:rPr>
          <w:bCs/>
          <w:sz w:val="28"/>
          <w:szCs w:val="28"/>
          <w:lang w:bidi="ar-EG"/>
        </w:rPr>
        <w:t>Fließtext</w:t>
      </w:r>
      <w:r w:rsidR="00FB14EB">
        <w:rPr>
          <w:bCs/>
          <w:sz w:val="28"/>
          <w:szCs w:val="28"/>
          <w:lang w:bidi="ar-EG"/>
        </w:rPr>
        <w:t>es,</w:t>
      </w:r>
      <w:r w:rsidR="007F3CB7" w:rsidRPr="004F7954">
        <w:rPr>
          <w:bCs/>
          <w:sz w:val="28"/>
          <w:szCs w:val="28"/>
          <w:lang w:bidi="ar-EG"/>
        </w:rPr>
        <w:t xml:space="preserve"> ein Gedicht</w:t>
      </w:r>
      <w:r w:rsidR="00796DEB">
        <w:rPr>
          <w:bCs/>
          <w:sz w:val="28"/>
          <w:szCs w:val="28"/>
          <w:lang w:bidi="ar-EG"/>
        </w:rPr>
        <w:t xml:space="preserve"> selbst</w:t>
      </w:r>
      <w:r w:rsidR="007F3CB7" w:rsidRPr="004F7954">
        <w:rPr>
          <w:bCs/>
          <w:sz w:val="28"/>
          <w:szCs w:val="28"/>
          <w:lang w:bidi="ar-EG"/>
        </w:rPr>
        <w:t xml:space="preserve"> zu verfassen</w:t>
      </w:r>
      <w:r w:rsidR="00796DEB">
        <w:rPr>
          <w:bCs/>
          <w:sz w:val="28"/>
          <w:szCs w:val="28"/>
          <w:lang w:bidi="ar-EG"/>
        </w:rPr>
        <w:t>,</w:t>
      </w:r>
      <w:r w:rsidR="0069360C" w:rsidRPr="004F7954">
        <w:rPr>
          <w:bCs/>
          <w:sz w:val="28"/>
          <w:szCs w:val="28"/>
          <w:lang w:bidi="ar-EG"/>
        </w:rPr>
        <w:t xml:space="preserve"> </w:t>
      </w:r>
      <w:r w:rsidR="00FB14EB">
        <w:rPr>
          <w:bCs/>
          <w:sz w:val="28"/>
          <w:szCs w:val="28"/>
          <w:lang w:bidi="ar-EG"/>
        </w:rPr>
        <w:t xml:space="preserve">Aspekte der </w:t>
      </w:r>
      <w:r w:rsidR="0069360C" w:rsidRPr="004F7954">
        <w:rPr>
          <w:bCs/>
          <w:sz w:val="28"/>
          <w:szCs w:val="28"/>
          <w:lang w:bidi="ar-EG"/>
        </w:rPr>
        <w:t>Sprachförderung</w:t>
      </w:r>
      <w:r w:rsidR="00796DEB">
        <w:rPr>
          <w:bCs/>
          <w:sz w:val="28"/>
          <w:szCs w:val="28"/>
          <w:lang w:bidi="ar-EG"/>
        </w:rPr>
        <w:t>.</w:t>
      </w:r>
      <w:r w:rsidR="007F3CB7" w:rsidRPr="004F7954">
        <w:rPr>
          <w:bCs/>
          <w:sz w:val="28"/>
          <w:szCs w:val="28"/>
          <w:lang w:bidi="ar-EG"/>
        </w:rPr>
        <w:t xml:space="preserve"> </w:t>
      </w:r>
    </w:p>
    <w:p w:rsidR="0069360C" w:rsidRPr="00FB14EB" w:rsidRDefault="0069360C" w:rsidP="00C60A11">
      <w:pPr>
        <w:spacing w:after="120"/>
        <w:rPr>
          <w:b/>
          <w:bCs/>
          <w:sz w:val="14"/>
          <w:szCs w:val="14"/>
          <w:u w:val="single"/>
        </w:rPr>
      </w:pPr>
    </w:p>
    <w:p w:rsidR="00464113" w:rsidRPr="004F7954" w:rsidRDefault="00C60A11" w:rsidP="00FB14EB">
      <w:pPr>
        <w:spacing w:after="120"/>
        <w:rPr>
          <w:bCs/>
          <w:sz w:val="32"/>
          <w:szCs w:val="32"/>
        </w:rPr>
      </w:pPr>
      <w:r w:rsidRPr="004F7954">
        <w:rPr>
          <w:b/>
          <w:bCs/>
          <w:sz w:val="32"/>
          <w:szCs w:val="32"/>
          <w:u w:val="single"/>
          <w:shd w:val="clear" w:color="auto" w:fill="BFBFBF"/>
        </w:rPr>
        <w:t>Übung 1:</w:t>
      </w:r>
      <w:r w:rsidRPr="004F7954">
        <w:rPr>
          <w:bCs/>
          <w:sz w:val="32"/>
          <w:szCs w:val="32"/>
        </w:rPr>
        <w:t xml:space="preserve"> </w:t>
      </w:r>
      <w:r w:rsidR="00464113" w:rsidRPr="00FB14EB">
        <w:rPr>
          <w:bCs/>
          <w:sz w:val="28"/>
          <w:szCs w:val="28"/>
        </w:rPr>
        <w:t xml:space="preserve">Es sollten </w:t>
      </w:r>
      <w:r w:rsidR="00FB14EB">
        <w:rPr>
          <w:bCs/>
          <w:sz w:val="28"/>
          <w:szCs w:val="28"/>
        </w:rPr>
        <w:t xml:space="preserve">entweder die </w:t>
      </w:r>
      <w:r w:rsidR="00464113" w:rsidRPr="00FB14EB">
        <w:rPr>
          <w:bCs/>
          <w:i/>
          <w:iCs/>
          <w:sz w:val="28"/>
          <w:szCs w:val="28"/>
        </w:rPr>
        <w:t>Übung 1a</w:t>
      </w:r>
      <w:r w:rsidR="00464113" w:rsidRPr="00FB14EB">
        <w:rPr>
          <w:bCs/>
          <w:sz w:val="28"/>
          <w:szCs w:val="28"/>
        </w:rPr>
        <w:t xml:space="preserve"> </w:t>
      </w:r>
      <w:r w:rsidR="00464113" w:rsidRPr="00FB14EB">
        <w:rPr>
          <w:bCs/>
          <w:sz w:val="28"/>
          <w:szCs w:val="28"/>
          <w:u w:val="single"/>
        </w:rPr>
        <w:t>oder</w:t>
      </w:r>
      <w:r w:rsidR="00464113" w:rsidRPr="00FB14EB">
        <w:rPr>
          <w:bCs/>
          <w:sz w:val="28"/>
          <w:szCs w:val="28"/>
        </w:rPr>
        <w:t xml:space="preserve"> </w:t>
      </w:r>
      <w:r w:rsidR="00FB14EB">
        <w:rPr>
          <w:bCs/>
          <w:sz w:val="28"/>
          <w:szCs w:val="28"/>
        </w:rPr>
        <w:t xml:space="preserve">die </w:t>
      </w:r>
      <w:r w:rsidR="00464113" w:rsidRPr="00FB14EB">
        <w:rPr>
          <w:bCs/>
          <w:i/>
          <w:iCs/>
          <w:sz w:val="28"/>
          <w:szCs w:val="28"/>
        </w:rPr>
        <w:t>Übung 1b</w:t>
      </w:r>
      <w:r w:rsidR="00464113" w:rsidRPr="00FB14EB">
        <w:rPr>
          <w:bCs/>
          <w:sz w:val="28"/>
          <w:szCs w:val="28"/>
        </w:rPr>
        <w:t xml:space="preserve"> im Unterricht umgesetzt werden, weil </w:t>
      </w:r>
      <w:r w:rsidR="00FB14EB">
        <w:rPr>
          <w:bCs/>
          <w:sz w:val="28"/>
          <w:szCs w:val="28"/>
        </w:rPr>
        <w:t>es sonst</w:t>
      </w:r>
      <w:r w:rsidR="00464113" w:rsidRPr="00FB14EB">
        <w:rPr>
          <w:bCs/>
          <w:sz w:val="28"/>
          <w:szCs w:val="28"/>
        </w:rPr>
        <w:t xml:space="preserve"> eine Wiederholung des gleichen Inhalts w</w:t>
      </w:r>
      <w:r w:rsidR="00464113" w:rsidRPr="00FB14EB">
        <w:rPr>
          <w:bCs/>
          <w:sz w:val="28"/>
          <w:szCs w:val="28"/>
          <w:lang w:bidi="ar-EG"/>
        </w:rPr>
        <w:t>äre</w:t>
      </w:r>
      <w:r w:rsidR="00464113" w:rsidRPr="00FB14EB">
        <w:rPr>
          <w:bCs/>
          <w:sz w:val="28"/>
          <w:szCs w:val="28"/>
        </w:rPr>
        <w:t>.</w:t>
      </w:r>
    </w:p>
    <w:p w:rsidR="00C60A11" w:rsidRPr="004F7954" w:rsidRDefault="00464113" w:rsidP="00464113">
      <w:pPr>
        <w:spacing w:after="120"/>
        <w:ind w:left="1068"/>
        <w:rPr>
          <w:bCs/>
          <w:sz w:val="28"/>
          <w:szCs w:val="28"/>
        </w:rPr>
      </w:pPr>
      <w:r w:rsidRPr="004F7954">
        <w:rPr>
          <w:bCs/>
          <w:sz w:val="28"/>
          <w:szCs w:val="28"/>
          <w:u w:val="single"/>
          <w:shd w:val="clear" w:color="auto" w:fill="BFBFBF"/>
        </w:rPr>
        <w:t>Übung 1a:</w:t>
      </w:r>
      <w:r w:rsidRPr="004F7954">
        <w:rPr>
          <w:bCs/>
          <w:sz w:val="28"/>
          <w:szCs w:val="28"/>
        </w:rPr>
        <w:t xml:space="preserve"> </w:t>
      </w:r>
      <w:r w:rsidR="00C60A11" w:rsidRPr="004F7954">
        <w:rPr>
          <w:bCs/>
          <w:sz w:val="28"/>
          <w:szCs w:val="28"/>
        </w:rPr>
        <w:t>Ich stelle die Fragen! (Siehe unten)</w:t>
      </w:r>
    </w:p>
    <w:p w:rsidR="00464113" w:rsidRPr="004F7954" w:rsidRDefault="00464113" w:rsidP="00464113">
      <w:pPr>
        <w:spacing w:after="120"/>
        <w:ind w:left="1701"/>
        <w:rPr>
          <w:b/>
          <w:bCs/>
          <w:sz w:val="28"/>
          <w:szCs w:val="28"/>
          <w:u w:val="single"/>
        </w:rPr>
      </w:pPr>
      <w:r w:rsidRPr="004F7954">
        <w:rPr>
          <w:b/>
          <w:bCs/>
          <w:sz w:val="28"/>
          <w:szCs w:val="28"/>
          <w:u w:val="single"/>
        </w:rPr>
        <w:t>Zur Übung 1: Ich stelle die Fragen!</w:t>
      </w:r>
    </w:p>
    <w:p w:rsidR="00464113" w:rsidRPr="004F7954" w:rsidRDefault="00FB14EB" w:rsidP="00FB14EB">
      <w:pPr>
        <w:spacing w:after="120"/>
        <w:ind w:left="1701"/>
        <w:rPr>
          <w:szCs w:val="24"/>
        </w:rPr>
      </w:pPr>
      <w:r>
        <w:rPr>
          <w:szCs w:val="24"/>
        </w:rPr>
        <w:t>Stelle</w:t>
      </w:r>
      <w:r w:rsidR="00464113" w:rsidRPr="004F7954">
        <w:rPr>
          <w:szCs w:val="24"/>
        </w:rPr>
        <w:t xml:space="preserve"> zu den unten schon vorgegebenen Antworten passende Fragen.</w:t>
      </w:r>
    </w:p>
    <w:p w:rsidR="00464113" w:rsidRPr="004F7954" w:rsidRDefault="00464113" w:rsidP="00FB14EB">
      <w:pPr>
        <w:tabs>
          <w:tab w:val="left" w:pos="1701"/>
          <w:tab w:val="left" w:pos="3261"/>
        </w:tabs>
        <w:ind w:left="1701"/>
        <w:rPr>
          <w:szCs w:val="24"/>
        </w:rPr>
      </w:pPr>
      <w:r w:rsidRPr="004F7954">
        <w:rPr>
          <w:szCs w:val="24"/>
        </w:rPr>
        <w:t xml:space="preserve">z.B.:  Frage: </w:t>
      </w:r>
      <w:r w:rsidRPr="004F7954">
        <w:rPr>
          <w:szCs w:val="24"/>
        </w:rPr>
        <w:tab/>
      </w:r>
      <w:r w:rsidRPr="004F7954">
        <w:rPr>
          <w:i/>
          <w:iCs/>
          <w:szCs w:val="24"/>
        </w:rPr>
        <w:t xml:space="preserve">Was fühlten die Kinder </w:t>
      </w:r>
      <w:r w:rsidR="00FB14EB">
        <w:rPr>
          <w:i/>
          <w:iCs/>
          <w:szCs w:val="24"/>
        </w:rPr>
        <w:t>für den</w:t>
      </w:r>
      <w:r w:rsidRPr="004F7954">
        <w:rPr>
          <w:i/>
          <w:iCs/>
          <w:szCs w:val="24"/>
        </w:rPr>
        <w:t xml:space="preserve"> Propheten?</w:t>
      </w:r>
    </w:p>
    <w:p w:rsidR="00464113" w:rsidRPr="004F7954" w:rsidRDefault="00464113" w:rsidP="00FB14EB">
      <w:pPr>
        <w:tabs>
          <w:tab w:val="left" w:pos="1560"/>
          <w:tab w:val="left" w:pos="3261"/>
        </w:tabs>
        <w:spacing w:after="120"/>
        <w:ind w:left="1701" w:firstLine="567"/>
        <w:rPr>
          <w:szCs w:val="24"/>
        </w:rPr>
      </w:pPr>
      <w:r w:rsidRPr="004F7954">
        <w:rPr>
          <w:szCs w:val="24"/>
        </w:rPr>
        <w:t xml:space="preserve">Antwort: </w:t>
      </w:r>
      <w:r w:rsidR="00FB14EB">
        <w:rPr>
          <w:szCs w:val="24"/>
        </w:rPr>
        <w:tab/>
      </w:r>
      <w:r w:rsidR="00386A27">
        <w:rPr>
          <w:szCs w:val="24"/>
        </w:rPr>
        <w:t>Liebe</w:t>
      </w:r>
    </w:p>
    <w:p w:rsidR="00464113" w:rsidRPr="004F7954" w:rsidRDefault="00464113" w:rsidP="00464113">
      <w:pPr>
        <w:tabs>
          <w:tab w:val="left" w:pos="1560"/>
        </w:tabs>
        <w:spacing w:after="120"/>
        <w:ind w:left="1701"/>
        <w:rPr>
          <w:szCs w:val="24"/>
          <w:u w:val="single"/>
        </w:rPr>
      </w:pPr>
      <w:r w:rsidRPr="004F7954">
        <w:rPr>
          <w:szCs w:val="24"/>
          <w:u w:val="single"/>
        </w:rPr>
        <w:t>Die Antworten:</w:t>
      </w:r>
    </w:p>
    <w:p w:rsidR="00464113" w:rsidRPr="004F7954" w:rsidRDefault="00386A27" w:rsidP="00464113">
      <w:pPr>
        <w:numPr>
          <w:ilvl w:val="0"/>
          <w:numId w:val="1"/>
        </w:numPr>
        <w:tabs>
          <w:tab w:val="clear" w:pos="720"/>
        </w:tabs>
        <w:ind w:left="1701" w:firstLine="387"/>
        <w:rPr>
          <w:szCs w:val="24"/>
        </w:rPr>
      </w:pPr>
      <w:r>
        <w:rPr>
          <w:szCs w:val="24"/>
        </w:rPr>
        <w:t>Abu Bakr</w:t>
      </w:r>
    </w:p>
    <w:p w:rsidR="00464113" w:rsidRPr="004F7954" w:rsidRDefault="00386A27" w:rsidP="00464113">
      <w:pPr>
        <w:numPr>
          <w:ilvl w:val="0"/>
          <w:numId w:val="1"/>
        </w:numPr>
        <w:tabs>
          <w:tab w:val="clear" w:pos="720"/>
        </w:tabs>
        <w:ind w:left="1701" w:firstLine="387"/>
        <w:rPr>
          <w:szCs w:val="24"/>
        </w:rPr>
      </w:pPr>
      <w:r>
        <w:rPr>
          <w:szCs w:val="24"/>
        </w:rPr>
        <w:t>Qualen</w:t>
      </w:r>
    </w:p>
    <w:p w:rsidR="00464113" w:rsidRPr="004F7954" w:rsidRDefault="00386A27" w:rsidP="00464113">
      <w:pPr>
        <w:numPr>
          <w:ilvl w:val="0"/>
          <w:numId w:val="1"/>
        </w:numPr>
        <w:tabs>
          <w:tab w:val="clear" w:pos="720"/>
        </w:tabs>
        <w:ind w:left="1701" w:firstLine="387"/>
        <w:rPr>
          <w:szCs w:val="24"/>
        </w:rPr>
      </w:pPr>
      <w:r>
        <w:rPr>
          <w:szCs w:val="24"/>
        </w:rPr>
        <w:t>Töchter</w:t>
      </w:r>
    </w:p>
    <w:p w:rsidR="00464113" w:rsidRPr="004F7954" w:rsidRDefault="00386A27" w:rsidP="00464113">
      <w:pPr>
        <w:numPr>
          <w:ilvl w:val="0"/>
          <w:numId w:val="1"/>
        </w:numPr>
        <w:tabs>
          <w:tab w:val="clear" w:pos="720"/>
        </w:tabs>
        <w:ind w:left="1701" w:firstLine="387"/>
        <w:rPr>
          <w:szCs w:val="24"/>
        </w:rPr>
      </w:pPr>
      <w:r>
        <w:rPr>
          <w:szCs w:val="24"/>
        </w:rPr>
        <w:t>Medina</w:t>
      </w:r>
    </w:p>
    <w:p w:rsidR="00464113" w:rsidRPr="004F7954" w:rsidRDefault="00386A27" w:rsidP="00464113">
      <w:pPr>
        <w:numPr>
          <w:ilvl w:val="0"/>
          <w:numId w:val="1"/>
        </w:numPr>
        <w:tabs>
          <w:tab w:val="clear" w:pos="720"/>
        </w:tabs>
        <w:ind w:left="1701" w:firstLine="387"/>
        <w:rPr>
          <w:szCs w:val="24"/>
        </w:rPr>
      </w:pPr>
      <w:proofErr w:type="spellStart"/>
      <w:r>
        <w:rPr>
          <w:szCs w:val="24"/>
        </w:rPr>
        <w:t>Wada</w:t>
      </w:r>
      <w:proofErr w:type="spellEnd"/>
    </w:p>
    <w:p w:rsidR="00464113" w:rsidRPr="004F7954" w:rsidRDefault="00386A27" w:rsidP="00464113">
      <w:pPr>
        <w:numPr>
          <w:ilvl w:val="0"/>
          <w:numId w:val="1"/>
        </w:numPr>
        <w:tabs>
          <w:tab w:val="clear" w:pos="720"/>
        </w:tabs>
        <w:ind w:left="1701" w:firstLine="387"/>
        <w:rPr>
          <w:szCs w:val="24"/>
        </w:rPr>
      </w:pPr>
      <w:r>
        <w:rPr>
          <w:szCs w:val="24"/>
        </w:rPr>
        <w:t>Offenbarung</w:t>
      </w:r>
    </w:p>
    <w:p w:rsidR="00464113" w:rsidRPr="004F7954" w:rsidRDefault="00386A27" w:rsidP="00464113">
      <w:pPr>
        <w:numPr>
          <w:ilvl w:val="0"/>
          <w:numId w:val="1"/>
        </w:numPr>
        <w:tabs>
          <w:tab w:val="clear" w:pos="720"/>
        </w:tabs>
        <w:ind w:left="1701" w:firstLine="387"/>
        <w:rPr>
          <w:szCs w:val="24"/>
        </w:rPr>
      </w:pPr>
      <w:r>
        <w:rPr>
          <w:szCs w:val="24"/>
        </w:rPr>
        <w:t>Geschenk</w:t>
      </w:r>
    </w:p>
    <w:p w:rsidR="00464113" w:rsidRPr="004F7954" w:rsidRDefault="00386A27" w:rsidP="00464113">
      <w:pPr>
        <w:numPr>
          <w:ilvl w:val="0"/>
          <w:numId w:val="1"/>
        </w:numPr>
        <w:tabs>
          <w:tab w:val="clear" w:pos="720"/>
        </w:tabs>
        <w:ind w:left="1701" w:firstLine="387"/>
        <w:rPr>
          <w:szCs w:val="24"/>
        </w:rPr>
      </w:pPr>
      <w:r>
        <w:rPr>
          <w:szCs w:val="24"/>
        </w:rPr>
        <w:t>Gedicht</w:t>
      </w:r>
    </w:p>
    <w:p w:rsidR="00464113" w:rsidRPr="004F7954" w:rsidRDefault="00464113" w:rsidP="00C60A11">
      <w:pPr>
        <w:spacing w:after="120"/>
        <w:rPr>
          <w:bCs/>
          <w:sz w:val="28"/>
          <w:szCs w:val="28"/>
        </w:rPr>
      </w:pPr>
    </w:p>
    <w:p w:rsidR="00C60A11" w:rsidRPr="004F7954" w:rsidRDefault="00464113" w:rsidP="00464113">
      <w:pPr>
        <w:spacing w:after="120"/>
        <w:ind w:left="1134"/>
        <w:rPr>
          <w:bCs/>
          <w:sz w:val="28"/>
          <w:szCs w:val="28"/>
        </w:rPr>
      </w:pPr>
      <w:r w:rsidRPr="004F7954">
        <w:rPr>
          <w:bCs/>
          <w:sz w:val="28"/>
          <w:szCs w:val="28"/>
          <w:u w:val="single"/>
          <w:shd w:val="clear" w:color="auto" w:fill="BFBFBF"/>
        </w:rPr>
        <w:t>Übung 1b:</w:t>
      </w:r>
      <w:r w:rsidRPr="004F7954">
        <w:rPr>
          <w:bCs/>
          <w:sz w:val="28"/>
          <w:szCs w:val="28"/>
          <w:u w:val="single"/>
          <w:shd w:val="clear" w:color="auto" w:fill="FFFFFF"/>
        </w:rPr>
        <w:t xml:space="preserve"> </w:t>
      </w:r>
      <w:r w:rsidR="00C60A11" w:rsidRPr="004F7954">
        <w:rPr>
          <w:bCs/>
          <w:sz w:val="28"/>
          <w:szCs w:val="28"/>
        </w:rPr>
        <w:t>Kreuzworträ</w:t>
      </w:r>
      <w:r w:rsidR="00B03756" w:rsidRPr="004F7954">
        <w:rPr>
          <w:bCs/>
          <w:sz w:val="28"/>
          <w:szCs w:val="28"/>
        </w:rPr>
        <w:t xml:space="preserve">tsel mal anders! (Siehe S. </w:t>
      </w:r>
      <w:r w:rsidR="00C60A11" w:rsidRPr="004F7954">
        <w:rPr>
          <w:bCs/>
          <w:sz w:val="28"/>
          <w:szCs w:val="28"/>
        </w:rPr>
        <w:t>7)</w:t>
      </w:r>
    </w:p>
    <w:p w:rsidR="00C60A11" w:rsidRPr="004F7954" w:rsidRDefault="00CC260C" w:rsidP="00464113">
      <w:pPr>
        <w:spacing w:after="120"/>
        <w:rPr>
          <w:b/>
          <w:bCs/>
          <w:sz w:val="28"/>
          <w:szCs w:val="28"/>
          <w:u w:val="single"/>
        </w:rPr>
      </w:pPr>
      <w:r w:rsidRPr="004F7954">
        <w:rPr>
          <w:bCs/>
          <w:noProof/>
          <w:sz w:val="28"/>
          <w:szCs w:val="28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7474E8C" wp14:editId="759D1D95">
                <wp:simplePos x="0" y="0"/>
                <wp:positionH relativeFrom="column">
                  <wp:posOffset>1020907</wp:posOffset>
                </wp:positionH>
                <wp:positionV relativeFrom="paragraph">
                  <wp:posOffset>11430</wp:posOffset>
                </wp:positionV>
                <wp:extent cx="2527300" cy="1612264"/>
                <wp:effectExtent l="0" t="0" r="0" b="7620"/>
                <wp:wrapNone/>
                <wp:docPr id="26" name="Gruppier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0" cy="1612264"/>
                          <a:chOff x="0" y="0"/>
                          <a:chExt cx="2527357" cy="2111052"/>
                        </a:xfrm>
                      </wpg:grpSpPr>
                      <wps:wsp>
                        <wps:cNvPr id="27" name="Rechteck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51731" cy="174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756" w:rsidRPr="00153EE1" w:rsidRDefault="00B03756" w:rsidP="00B03756">
                              <w:pPr>
                                <w:spacing w:after="120"/>
                                <w:rPr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153EE1">
                                <w:rPr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Lösung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u w:val="single"/>
                                </w:rPr>
                                <w:t xml:space="preserve"> des Kreuzwortes:</w:t>
                              </w:r>
                            </w:p>
                            <w:p w:rsidR="00B03756" w:rsidRPr="00153EE1" w:rsidRDefault="00386A27" w:rsidP="00B03756">
                              <w:pPr>
                                <w:rPr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w</w:t>
                              </w:r>
                              <w:r w:rsidR="00B03756" w:rsidRPr="00153EE1">
                                <w:rPr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aagerecht</w:t>
                              </w:r>
                            </w:p>
                            <w:p w:rsidR="00B03756" w:rsidRPr="00E75D18" w:rsidRDefault="00B03756" w:rsidP="00B03756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color w:val="000000"/>
                                  <w:szCs w:val="24"/>
                                </w:rPr>
                              </w:pPr>
                              <w:r w:rsidRPr="00E75D18">
                                <w:rPr>
                                  <w:color w:val="000000"/>
                                  <w:szCs w:val="24"/>
                                </w:rPr>
                                <w:t>3. Gedicht</w:t>
                              </w:r>
                            </w:p>
                            <w:p w:rsidR="00B03756" w:rsidRPr="00E75D18" w:rsidRDefault="00B03756" w:rsidP="00B03756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color w:val="000000"/>
                                  <w:szCs w:val="24"/>
                                </w:rPr>
                              </w:pPr>
                              <w:r w:rsidRPr="00E75D18">
                                <w:rPr>
                                  <w:color w:val="000000"/>
                                  <w:szCs w:val="24"/>
                                </w:rPr>
                                <w:t>6. Offenbarung</w:t>
                              </w:r>
                            </w:p>
                            <w:p w:rsidR="00B03756" w:rsidRPr="00E75D18" w:rsidRDefault="00B03756" w:rsidP="00B03756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color w:val="000000"/>
                                  <w:szCs w:val="24"/>
                                </w:rPr>
                              </w:pPr>
                              <w:r w:rsidRPr="00E75D18">
                                <w:rPr>
                                  <w:color w:val="000000"/>
                                  <w:szCs w:val="24"/>
                                </w:rPr>
                                <w:t>7. Abu-Bakr</w:t>
                              </w:r>
                            </w:p>
                            <w:p w:rsidR="00B03756" w:rsidRPr="0063269A" w:rsidRDefault="00B03756" w:rsidP="00B03756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spacing w:after="100"/>
                                <w:rPr>
                                  <w:color w:val="000000"/>
                                  <w:szCs w:val="24"/>
                                </w:rPr>
                              </w:pPr>
                            </w:p>
                            <w:p w:rsidR="00B03756" w:rsidRPr="0063269A" w:rsidRDefault="00B03756" w:rsidP="00B03756">
                              <w:pPr>
                                <w:rPr>
                                  <w:color w:val="00000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hteck 37"/>
                        <wps:cNvSpPr>
                          <a:spLocks noChangeArrowheads="1"/>
                        </wps:cNvSpPr>
                        <wps:spPr bwMode="auto">
                          <a:xfrm>
                            <a:off x="1202601" y="312020"/>
                            <a:ext cx="1324756" cy="179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756" w:rsidRPr="00153EE1" w:rsidRDefault="00386A27" w:rsidP="00B03756">
                              <w:pPr>
                                <w:rPr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  <w:r w:rsidR="00B03756" w:rsidRPr="00153EE1">
                                <w:rPr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enkrecht</w:t>
                              </w:r>
                            </w:p>
                            <w:p w:rsidR="00B03756" w:rsidRPr="00E75D18" w:rsidRDefault="00B03756" w:rsidP="00B03756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color w:val="000000"/>
                                  <w:szCs w:val="24"/>
                                </w:rPr>
                              </w:pPr>
                              <w:r w:rsidRPr="00E75D18">
                                <w:rPr>
                                  <w:color w:val="000000"/>
                                  <w:szCs w:val="24"/>
                                </w:rPr>
                                <w:t>1. Töchter</w:t>
                              </w:r>
                            </w:p>
                            <w:p w:rsidR="00B03756" w:rsidRPr="00E75D18" w:rsidRDefault="00B03756" w:rsidP="00B03756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color w:val="000000"/>
                                  <w:szCs w:val="24"/>
                                </w:rPr>
                              </w:pPr>
                              <w:r w:rsidRPr="00E75D18">
                                <w:rPr>
                                  <w:color w:val="000000"/>
                                  <w:szCs w:val="24"/>
                                </w:rPr>
                                <w:t xml:space="preserve">2. </w:t>
                              </w:r>
                              <w:proofErr w:type="spellStart"/>
                              <w:r w:rsidRPr="00E75D18">
                                <w:rPr>
                                  <w:color w:val="000000"/>
                                  <w:szCs w:val="24"/>
                                </w:rPr>
                                <w:t>Wada</w:t>
                              </w:r>
                              <w:proofErr w:type="spellEnd"/>
                            </w:p>
                            <w:p w:rsidR="00B03756" w:rsidRPr="00E75D18" w:rsidRDefault="00B03756" w:rsidP="00B03756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color w:val="000000"/>
                                  <w:szCs w:val="24"/>
                                </w:rPr>
                              </w:pPr>
                              <w:r w:rsidRPr="00E75D18">
                                <w:rPr>
                                  <w:color w:val="000000"/>
                                  <w:szCs w:val="24"/>
                                </w:rPr>
                                <w:t>3. Geschenk</w:t>
                              </w:r>
                            </w:p>
                            <w:p w:rsidR="00B03756" w:rsidRPr="00E75D18" w:rsidRDefault="00B03756" w:rsidP="00B03756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color w:val="000000"/>
                                  <w:szCs w:val="24"/>
                                </w:rPr>
                              </w:pPr>
                              <w:r w:rsidRPr="00E75D18">
                                <w:rPr>
                                  <w:color w:val="000000"/>
                                  <w:szCs w:val="24"/>
                                </w:rPr>
                                <w:t>4. Medina</w:t>
                              </w:r>
                            </w:p>
                            <w:p w:rsidR="00B03756" w:rsidRPr="0063269A" w:rsidRDefault="00B03756" w:rsidP="00B03756">
                              <w:pPr>
                                <w:rPr>
                                  <w:color w:val="000000"/>
                                  <w:szCs w:val="24"/>
                                </w:rPr>
                              </w:pPr>
                              <w:r w:rsidRPr="00E75D18">
                                <w:rPr>
                                  <w:color w:val="000000"/>
                                  <w:szCs w:val="24"/>
                                </w:rPr>
                                <w:t>5. Qualen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5" o:spid="_x0000_s1038" style="position:absolute;margin-left:80.4pt;margin-top:.9pt;width:199pt;height:126.95pt;z-index:251658752" coordsize="25273,2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">
                <v:rect id="Rechteck 36" o:spid="_x0000_s1039" style="position:absolute;width:20517;height:17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N68QA&#10;AADbAAAADwAAAGRycy9kb3ducmV2LnhtbESPQWvCQBSE74X+h+UVvNWNolaiq4jQohQKaqjXR/aZ&#10;BLNv4+4a4793CwWPw8x8w8yXnalFS85XlhUM+gkI4tzqigsF2eHzfQrCB2SNtWVScCcPy8XryxxT&#10;bW+8o3YfChEh7FNUUIbQpFL6vCSDvm8b4uidrDMYonSF1A5vEW5qOUySiTRYcVwosaF1Sfl5fzUK&#10;xuvjYTT9OdfXb/fF4/Z3km2zi1K9t241AxGoC8/wf3ujFQw/4O9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vjevEAAAA2wAAAA8AAAAAAAAAAAAAAAAAmAIAAGRycy9k&#10;b3ducmV2LnhtbFBLBQYAAAAABAAEAPUAAACJAwAAAAA=&#10;" filled="f" stroked="f" strokecolor="white" strokeweight="2pt">
                  <v:textbox>
                    <w:txbxContent>
                      <w:p w:rsidR="00B03756" w:rsidRPr="00153EE1" w:rsidRDefault="00B03756" w:rsidP="00B03756">
                        <w:pPr>
                          <w:spacing w:after="120"/>
                          <w:rPr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153EE1">
                          <w:rPr>
                            <w:b/>
                            <w:bCs/>
                            <w:color w:val="000000"/>
                            <w:u w:val="single"/>
                          </w:rPr>
                          <w:t>Lösung</w:t>
                        </w:r>
                        <w:r>
                          <w:rPr>
                            <w:b/>
                            <w:bCs/>
                            <w:color w:val="000000"/>
                            <w:u w:val="single"/>
                          </w:rPr>
                          <w:t xml:space="preserve"> des Kreuzwortes:</w:t>
                        </w:r>
                      </w:p>
                      <w:p w:rsidR="00B03756" w:rsidRPr="00153EE1" w:rsidRDefault="00386A27" w:rsidP="00B03756">
                        <w:pPr>
                          <w:rPr>
                            <w:b/>
                            <w:bCs/>
                            <w:color w:val="000000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u w:val="single"/>
                          </w:rPr>
                          <w:t>w</w:t>
                        </w:r>
                        <w:r w:rsidR="00B03756" w:rsidRPr="00153EE1">
                          <w:rPr>
                            <w:b/>
                            <w:bCs/>
                            <w:color w:val="000000"/>
                            <w:u w:val="single"/>
                          </w:rPr>
                          <w:t>aagerecht</w:t>
                        </w:r>
                      </w:p>
                      <w:p w:rsidR="00B03756" w:rsidRPr="00E75D18" w:rsidRDefault="00B03756" w:rsidP="00B03756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color w:val="000000"/>
                            <w:szCs w:val="24"/>
                          </w:rPr>
                        </w:pPr>
                        <w:r w:rsidRPr="00E75D18">
                          <w:rPr>
                            <w:color w:val="000000"/>
                            <w:szCs w:val="24"/>
                          </w:rPr>
                          <w:t>3. Gedicht</w:t>
                        </w:r>
                      </w:p>
                      <w:p w:rsidR="00B03756" w:rsidRPr="00E75D18" w:rsidRDefault="00B03756" w:rsidP="00B03756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color w:val="000000"/>
                            <w:szCs w:val="24"/>
                          </w:rPr>
                        </w:pPr>
                        <w:r w:rsidRPr="00E75D18">
                          <w:rPr>
                            <w:color w:val="000000"/>
                            <w:szCs w:val="24"/>
                          </w:rPr>
                          <w:t>6. Offenbarung</w:t>
                        </w:r>
                      </w:p>
                      <w:p w:rsidR="00B03756" w:rsidRPr="00E75D18" w:rsidRDefault="00B03756" w:rsidP="00B03756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color w:val="000000"/>
                            <w:szCs w:val="24"/>
                          </w:rPr>
                        </w:pPr>
                        <w:r w:rsidRPr="00E75D18">
                          <w:rPr>
                            <w:color w:val="000000"/>
                            <w:szCs w:val="24"/>
                          </w:rPr>
                          <w:t>7. Abu-Bakr</w:t>
                        </w:r>
                      </w:p>
                      <w:p w:rsidR="00B03756" w:rsidRPr="0063269A" w:rsidRDefault="00B03756" w:rsidP="00B03756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spacing w:after="100"/>
                          <w:rPr>
                            <w:color w:val="000000"/>
                            <w:szCs w:val="24"/>
                          </w:rPr>
                        </w:pPr>
                      </w:p>
                      <w:p w:rsidR="00B03756" w:rsidRPr="0063269A" w:rsidRDefault="00B03756" w:rsidP="00B03756">
                        <w:pPr>
                          <w:rPr>
                            <w:color w:val="000000"/>
                            <w:szCs w:val="24"/>
                          </w:rPr>
                        </w:pPr>
                      </w:p>
                    </w:txbxContent>
                  </v:textbox>
                </v:rect>
                <v:rect id="Rechteck 37" o:spid="_x0000_s1040" style="position:absolute;left:12026;top:3120;width:13247;height:17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ZmcAA&#10;AADbAAAADwAAAGRycy9kb3ducmV2LnhtbERPTYvCMBC9C/sfwix401RRkWoUEVZchAW16HVoxrbY&#10;TLpJrN1/bw4LHh/ve7nuTC1acr6yrGA0TEAQ51ZXXCjIzl+DOQgfkDXWlknBH3lYrz56S0y1ffKR&#10;2lMoRAxhn6KCMoQmldLnJRn0Q9sQR+5mncEQoSukdviM4aaW4ySZSYMVx4YSG9qWlN9PD6Ngur2e&#10;J/Ofe/04uB1P28ss+85+lep/dpsFiEBdeIv/3XutYBzHxi/x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AZmcAAAADbAAAADwAAAAAAAAAAAAAAAACYAgAAZHJzL2Rvd25y&#10;ZXYueG1sUEsFBgAAAAAEAAQA9QAAAIUDAAAAAA==&#10;" filled="f" stroked="f" strokecolor="white" strokeweight="2pt">
                  <v:textbox>
                    <w:txbxContent>
                      <w:p w:rsidR="00B03756" w:rsidRPr="00153EE1" w:rsidRDefault="00386A27" w:rsidP="00B03756">
                        <w:pPr>
                          <w:rPr>
                            <w:b/>
                            <w:bCs/>
                            <w:color w:val="000000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  <w:r w:rsidR="00B03756" w:rsidRPr="00153EE1">
                          <w:rPr>
                            <w:b/>
                            <w:bCs/>
                            <w:color w:val="000000"/>
                            <w:u w:val="single"/>
                          </w:rPr>
                          <w:t>enkrecht</w:t>
                        </w:r>
                      </w:p>
                      <w:p w:rsidR="00B03756" w:rsidRPr="00E75D18" w:rsidRDefault="00B03756" w:rsidP="00B03756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color w:val="000000"/>
                            <w:szCs w:val="24"/>
                          </w:rPr>
                        </w:pPr>
                        <w:r w:rsidRPr="00E75D18">
                          <w:rPr>
                            <w:color w:val="000000"/>
                            <w:szCs w:val="24"/>
                          </w:rPr>
                          <w:t>1. Töchter</w:t>
                        </w:r>
                      </w:p>
                      <w:p w:rsidR="00B03756" w:rsidRPr="00E75D18" w:rsidRDefault="00B03756" w:rsidP="00B03756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color w:val="000000"/>
                            <w:szCs w:val="24"/>
                          </w:rPr>
                        </w:pPr>
                        <w:r w:rsidRPr="00E75D18">
                          <w:rPr>
                            <w:color w:val="000000"/>
                            <w:szCs w:val="24"/>
                          </w:rPr>
                          <w:t xml:space="preserve">2. </w:t>
                        </w:r>
                        <w:proofErr w:type="spellStart"/>
                        <w:r w:rsidRPr="00E75D18">
                          <w:rPr>
                            <w:color w:val="000000"/>
                            <w:szCs w:val="24"/>
                          </w:rPr>
                          <w:t>Wada</w:t>
                        </w:r>
                        <w:proofErr w:type="spellEnd"/>
                      </w:p>
                      <w:p w:rsidR="00B03756" w:rsidRPr="00E75D18" w:rsidRDefault="00B03756" w:rsidP="00B03756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color w:val="000000"/>
                            <w:szCs w:val="24"/>
                          </w:rPr>
                        </w:pPr>
                        <w:r w:rsidRPr="00E75D18">
                          <w:rPr>
                            <w:color w:val="000000"/>
                            <w:szCs w:val="24"/>
                          </w:rPr>
                          <w:t>3. Geschenk</w:t>
                        </w:r>
                      </w:p>
                      <w:p w:rsidR="00B03756" w:rsidRPr="00E75D18" w:rsidRDefault="00B03756" w:rsidP="00B03756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color w:val="000000"/>
                            <w:szCs w:val="24"/>
                          </w:rPr>
                        </w:pPr>
                        <w:r w:rsidRPr="00E75D18">
                          <w:rPr>
                            <w:color w:val="000000"/>
                            <w:szCs w:val="24"/>
                          </w:rPr>
                          <w:t>4. Medina</w:t>
                        </w:r>
                      </w:p>
                      <w:p w:rsidR="00B03756" w:rsidRPr="0063269A" w:rsidRDefault="00B03756" w:rsidP="00B03756">
                        <w:pPr>
                          <w:rPr>
                            <w:color w:val="000000"/>
                            <w:szCs w:val="24"/>
                          </w:rPr>
                        </w:pPr>
                        <w:r w:rsidRPr="00E75D18">
                          <w:rPr>
                            <w:color w:val="000000"/>
                            <w:szCs w:val="24"/>
                          </w:rPr>
                          <w:t>5. Qualen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60A11" w:rsidRPr="004F7954" w:rsidRDefault="00C60A11" w:rsidP="00D97D23">
      <w:pPr>
        <w:spacing w:after="120"/>
        <w:rPr>
          <w:b/>
          <w:bCs/>
          <w:sz w:val="28"/>
          <w:szCs w:val="28"/>
          <w:u w:val="single"/>
        </w:rPr>
      </w:pPr>
    </w:p>
    <w:p w:rsidR="00C60A11" w:rsidRPr="004F7954" w:rsidRDefault="00C60A11" w:rsidP="00D97D23">
      <w:pPr>
        <w:spacing w:after="120"/>
        <w:rPr>
          <w:b/>
          <w:bCs/>
          <w:sz w:val="28"/>
          <w:szCs w:val="28"/>
          <w:u w:val="single"/>
        </w:rPr>
      </w:pPr>
    </w:p>
    <w:p w:rsidR="00C60A11" w:rsidRPr="004F7954" w:rsidRDefault="00C60A11" w:rsidP="00D97D23">
      <w:pPr>
        <w:spacing w:after="120"/>
        <w:rPr>
          <w:b/>
          <w:bCs/>
          <w:sz w:val="28"/>
          <w:szCs w:val="28"/>
          <w:u w:val="single"/>
        </w:rPr>
      </w:pPr>
    </w:p>
    <w:p w:rsidR="00B03756" w:rsidRPr="004F7954" w:rsidRDefault="00B03756" w:rsidP="00D97D23">
      <w:pPr>
        <w:spacing w:after="120"/>
        <w:rPr>
          <w:b/>
          <w:bCs/>
          <w:sz w:val="28"/>
          <w:szCs w:val="28"/>
          <w:u w:val="single"/>
        </w:rPr>
      </w:pPr>
    </w:p>
    <w:p w:rsidR="00B03756" w:rsidRPr="004F7954" w:rsidRDefault="007F3CB7" w:rsidP="00FB14EB">
      <w:pPr>
        <w:spacing w:after="120"/>
        <w:rPr>
          <w:bCs/>
          <w:sz w:val="28"/>
          <w:szCs w:val="28"/>
          <w:lang w:bidi="ar-EG"/>
        </w:rPr>
      </w:pPr>
      <w:r w:rsidRPr="004F7954">
        <w:rPr>
          <w:b/>
          <w:bCs/>
          <w:sz w:val="32"/>
          <w:szCs w:val="32"/>
          <w:u w:val="single"/>
          <w:shd w:val="clear" w:color="auto" w:fill="BFBFBF"/>
        </w:rPr>
        <w:t xml:space="preserve">Übung </w:t>
      </w:r>
      <w:r w:rsidR="00464113" w:rsidRPr="004F7954">
        <w:rPr>
          <w:b/>
          <w:bCs/>
          <w:sz w:val="32"/>
          <w:szCs w:val="32"/>
          <w:u w:val="single"/>
          <w:shd w:val="clear" w:color="auto" w:fill="BFBFBF"/>
        </w:rPr>
        <w:t>2</w:t>
      </w:r>
      <w:r w:rsidRPr="004F7954">
        <w:rPr>
          <w:b/>
          <w:bCs/>
          <w:sz w:val="32"/>
          <w:szCs w:val="32"/>
          <w:u w:val="single"/>
          <w:shd w:val="clear" w:color="auto" w:fill="BFBFBF"/>
        </w:rPr>
        <w:t>:</w:t>
      </w:r>
      <w:r w:rsidRPr="004F7954">
        <w:rPr>
          <w:bCs/>
          <w:sz w:val="32"/>
          <w:szCs w:val="32"/>
        </w:rPr>
        <w:t xml:space="preserve"> </w:t>
      </w:r>
      <w:r w:rsidRPr="004F7954">
        <w:rPr>
          <w:bCs/>
          <w:sz w:val="28"/>
          <w:szCs w:val="28"/>
        </w:rPr>
        <w:t xml:space="preserve">Diese Übung </w:t>
      </w:r>
      <w:r w:rsidR="00796DEB">
        <w:rPr>
          <w:bCs/>
          <w:sz w:val="28"/>
          <w:szCs w:val="28"/>
        </w:rPr>
        <w:t>(</w:t>
      </w:r>
      <w:r w:rsidR="00796DEB" w:rsidRPr="004F7954">
        <w:rPr>
          <w:bCs/>
          <w:sz w:val="28"/>
          <w:szCs w:val="28"/>
          <w:lang w:bidi="ar-EG"/>
        </w:rPr>
        <w:t>Kreativaufgabe</w:t>
      </w:r>
      <w:r w:rsidR="00796DEB">
        <w:rPr>
          <w:bCs/>
          <w:sz w:val="28"/>
          <w:szCs w:val="28"/>
        </w:rPr>
        <w:t>) kann</w:t>
      </w:r>
      <w:r w:rsidRPr="004F7954">
        <w:rPr>
          <w:bCs/>
          <w:sz w:val="28"/>
          <w:szCs w:val="28"/>
        </w:rPr>
        <w:t xml:space="preserve"> als </w:t>
      </w:r>
      <w:r w:rsidR="00796DEB">
        <w:rPr>
          <w:bCs/>
          <w:sz w:val="28"/>
          <w:szCs w:val="28"/>
        </w:rPr>
        <w:t>Zusatzaufgabe</w:t>
      </w:r>
      <w:r w:rsidR="00796DEB">
        <w:rPr>
          <w:bCs/>
          <w:sz w:val="28"/>
          <w:szCs w:val="28"/>
          <w:lang w:bidi="ar-EG"/>
        </w:rPr>
        <w:t xml:space="preserve"> verstanden werden. Sie ist auch im Rahmen</w:t>
      </w:r>
      <w:r w:rsidRPr="004F7954">
        <w:rPr>
          <w:bCs/>
          <w:sz w:val="28"/>
          <w:szCs w:val="28"/>
          <w:lang w:bidi="ar-EG"/>
        </w:rPr>
        <w:t xml:space="preserve"> der individuellen Förderung </w:t>
      </w:r>
      <w:r w:rsidR="00796DEB">
        <w:rPr>
          <w:bCs/>
          <w:sz w:val="28"/>
          <w:szCs w:val="28"/>
          <w:lang w:bidi="ar-EG"/>
        </w:rPr>
        <w:t xml:space="preserve">einsetzbar. </w:t>
      </w:r>
      <w:r w:rsidRPr="004F7954">
        <w:rPr>
          <w:bCs/>
          <w:sz w:val="22"/>
          <w:szCs w:val="22"/>
          <w:lang w:bidi="ar-EG"/>
        </w:rPr>
        <w:t xml:space="preserve">(Die Aufgabe kann </w:t>
      </w:r>
      <w:r w:rsidR="00FB14EB">
        <w:rPr>
          <w:bCs/>
          <w:sz w:val="22"/>
          <w:szCs w:val="22"/>
          <w:lang w:bidi="ar-EG"/>
        </w:rPr>
        <w:t xml:space="preserve">sowohl </w:t>
      </w:r>
      <w:r w:rsidRPr="004F7954">
        <w:rPr>
          <w:bCs/>
          <w:sz w:val="22"/>
          <w:szCs w:val="22"/>
          <w:lang w:bidi="ar-EG"/>
        </w:rPr>
        <w:t xml:space="preserve">als Einzelarbeit, </w:t>
      </w:r>
      <w:r w:rsidR="00FB14EB">
        <w:rPr>
          <w:bCs/>
          <w:sz w:val="22"/>
          <w:szCs w:val="22"/>
          <w:lang w:bidi="ar-EG"/>
        </w:rPr>
        <w:t xml:space="preserve">als auch </w:t>
      </w:r>
      <w:r w:rsidRPr="004F7954">
        <w:rPr>
          <w:bCs/>
          <w:sz w:val="22"/>
          <w:szCs w:val="22"/>
          <w:lang w:bidi="ar-EG"/>
        </w:rPr>
        <w:t xml:space="preserve">als Partnerarbeit </w:t>
      </w:r>
      <w:r w:rsidR="00FB14EB">
        <w:rPr>
          <w:bCs/>
          <w:sz w:val="22"/>
          <w:szCs w:val="22"/>
          <w:lang w:bidi="ar-EG"/>
        </w:rPr>
        <w:t>eingesetzt werden</w:t>
      </w:r>
      <w:r w:rsidRPr="004F7954">
        <w:rPr>
          <w:bCs/>
          <w:sz w:val="22"/>
          <w:szCs w:val="22"/>
          <w:lang w:bidi="ar-EG"/>
        </w:rPr>
        <w:t>.)</w:t>
      </w:r>
    </w:p>
    <w:p w:rsidR="007F3CB7" w:rsidRPr="004F7954" w:rsidRDefault="007F3CB7" w:rsidP="007F3CB7">
      <w:pPr>
        <w:numPr>
          <w:ilvl w:val="0"/>
          <w:numId w:val="3"/>
        </w:numPr>
        <w:spacing w:after="120"/>
        <w:rPr>
          <w:b/>
          <w:bCs/>
          <w:sz w:val="28"/>
          <w:szCs w:val="28"/>
          <w:u w:val="single"/>
          <w:lang w:bidi="ar-EG"/>
        </w:rPr>
      </w:pPr>
      <w:r w:rsidRPr="004F7954">
        <w:rPr>
          <w:bCs/>
          <w:sz w:val="28"/>
          <w:szCs w:val="28"/>
          <w:lang w:bidi="ar-EG"/>
        </w:rPr>
        <w:t xml:space="preserve">Versuche es </w:t>
      </w:r>
      <w:r w:rsidR="00796DEB">
        <w:rPr>
          <w:bCs/>
          <w:sz w:val="28"/>
          <w:szCs w:val="28"/>
          <w:lang w:bidi="ar-EG"/>
        </w:rPr>
        <w:t>ein</w:t>
      </w:r>
      <w:r w:rsidRPr="004F7954">
        <w:rPr>
          <w:bCs/>
          <w:sz w:val="28"/>
          <w:szCs w:val="28"/>
          <w:lang w:bidi="ar-EG"/>
        </w:rPr>
        <w:t>mal selbst! Schreibe ein Lobgedicht a</w:t>
      </w:r>
      <w:r w:rsidR="00796DEB">
        <w:rPr>
          <w:bCs/>
          <w:sz w:val="28"/>
          <w:szCs w:val="28"/>
          <w:lang w:bidi="ar-EG"/>
        </w:rPr>
        <w:t>uf</w:t>
      </w:r>
      <w:r w:rsidRPr="004F7954">
        <w:rPr>
          <w:bCs/>
          <w:sz w:val="28"/>
          <w:szCs w:val="28"/>
          <w:lang w:bidi="ar-EG"/>
        </w:rPr>
        <w:t xml:space="preserve"> den Propheten.</w:t>
      </w:r>
    </w:p>
    <w:p w:rsidR="00E75D18" w:rsidRPr="004F7954" w:rsidRDefault="007F3CB7" w:rsidP="00FB14EB">
      <w:pPr>
        <w:numPr>
          <w:ilvl w:val="0"/>
          <w:numId w:val="3"/>
        </w:numPr>
        <w:spacing w:after="120"/>
        <w:rPr>
          <w:szCs w:val="24"/>
        </w:rPr>
      </w:pPr>
      <w:r w:rsidRPr="004F7954">
        <w:rPr>
          <w:sz w:val="28"/>
          <w:szCs w:val="28"/>
          <w:lang w:bidi="ar-EG"/>
        </w:rPr>
        <w:t xml:space="preserve">Kinder und Erwachsene, alle </w:t>
      </w:r>
      <w:r w:rsidR="00FB14EB">
        <w:rPr>
          <w:sz w:val="28"/>
          <w:szCs w:val="28"/>
          <w:lang w:bidi="ar-EG"/>
        </w:rPr>
        <w:t xml:space="preserve">Menschen </w:t>
      </w:r>
      <w:r w:rsidRPr="004F7954">
        <w:rPr>
          <w:sz w:val="28"/>
          <w:szCs w:val="28"/>
          <w:lang w:bidi="ar-EG"/>
        </w:rPr>
        <w:t>in Medina freuten sich auf d</w:t>
      </w:r>
      <w:r w:rsidR="00FB14EB">
        <w:rPr>
          <w:sz w:val="28"/>
          <w:szCs w:val="28"/>
          <w:lang w:bidi="ar-EG"/>
        </w:rPr>
        <w:t>i</w:t>
      </w:r>
      <w:r w:rsidRPr="004F7954">
        <w:rPr>
          <w:sz w:val="28"/>
          <w:szCs w:val="28"/>
          <w:lang w:bidi="ar-EG"/>
        </w:rPr>
        <w:t>e Ankunft des Propheten. Beschreibe in einem kurzen Aufsatz die Atmosphäre, das Glück und die</w:t>
      </w:r>
      <w:r w:rsidR="00464113" w:rsidRPr="004F7954">
        <w:rPr>
          <w:sz w:val="28"/>
          <w:szCs w:val="28"/>
          <w:lang w:bidi="ar-EG"/>
        </w:rPr>
        <w:t xml:space="preserve"> Freude der Menschen in Medina. Welche Erwartungen </w:t>
      </w:r>
      <w:r w:rsidR="00FB14EB">
        <w:rPr>
          <w:sz w:val="28"/>
          <w:szCs w:val="28"/>
          <w:lang w:bidi="ar-EG"/>
        </w:rPr>
        <w:t xml:space="preserve">haben </w:t>
      </w:r>
      <w:r w:rsidR="00464113" w:rsidRPr="004F7954">
        <w:rPr>
          <w:sz w:val="28"/>
          <w:szCs w:val="28"/>
          <w:lang w:bidi="ar-EG"/>
        </w:rPr>
        <w:t xml:space="preserve">sie wohl </w:t>
      </w:r>
      <w:r w:rsidR="00FB14EB">
        <w:rPr>
          <w:sz w:val="28"/>
          <w:szCs w:val="28"/>
          <w:lang w:bidi="ar-EG"/>
        </w:rPr>
        <w:t>an de</w:t>
      </w:r>
      <w:r w:rsidR="00796DEB">
        <w:rPr>
          <w:sz w:val="28"/>
          <w:szCs w:val="28"/>
          <w:lang w:bidi="ar-EG"/>
        </w:rPr>
        <w:t>n</w:t>
      </w:r>
      <w:r w:rsidR="00FB14EB">
        <w:rPr>
          <w:sz w:val="28"/>
          <w:szCs w:val="28"/>
          <w:lang w:bidi="ar-EG"/>
        </w:rPr>
        <w:t xml:space="preserve"> </w:t>
      </w:r>
      <w:r w:rsidR="00464113" w:rsidRPr="004F7954">
        <w:rPr>
          <w:sz w:val="28"/>
          <w:szCs w:val="28"/>
          <w:lang w:bidi="ar-EG"/>
        </w:rPr>
        <w:t>Propheten?</w:t>
      </w:r>
    </w:p>
    <w:p w:rsidR="00E75D18" w:rsidRPr="00E75D18" w:rsidRDefault="00E75D18" w:rsidP="00E75D18">
      <w:pPr>
        <w:rPr>
          <w:szCs w:val="24"/>
        </w:rPr>
      </w:pPr>
      <w:r>
        <w:rPr>
          <w:szCs w:val="24"/>
          <w:lang w:val="tr-TR"/>
        </w:rPr>
        <w:br w:type="page"/>
      </w:r>
    </w:p>
    <w:p w:rsidR="0018198D" w:rsidRDefault="00CC260C" w:rsidP="00E75D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784DD55" wp14:editId="2F2BD7A1">
                <wp:simplePos x="0" y="0"/>
                <wp:positionH relativeFrom="column">
                  <wp:posOffset>-285115</wp:posOffset>
                </wp:positionH>
                <wp:positionV relativeFrom="paragraph">
                  <wp:posOffset>4304665</wp:posOffset>
                </wp:positionV>
                <wp:extent cx="6656070" cy="328930"/>
                <wp:effectExtent l="12065" t="10160" r="8890" b="13335"/>
                <wp:wrapNone/>
                <wp:docPr id="23" name="Gruppieren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070" cy="328930"/>
                          <a:chOff x="484" y="7618"/>
                          <a:chExt cx="10482" cy="518"/>
                        </a:xfrm>
                      </wpg:grpSpPr>
                      <wps:wsp>
                        <wps:cNvPr id="24" name="Rechteck 4"/>
                        <wps:cNvSpPr>
                          <a:spLocks noChangeArrowheads="1"/>
                        </wps:cNvSpPr>
                        <wps:spPr bwMode="auto">
                          <a:xfrm>
                            <a:off x="484" y="7618"/>
                            <a:ext cx="644" cy="5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198D" w:rsidRPr="009124F7" w:rsidRDefault="0018198D" w:rsidP="0018198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9124F7">
                                <w:rPr>
                                  <w:sz w:val="32"/>
                                  <w:szCs w:val="32"/>
                                </w:rPr>
                                <w:sym w:font="Wingdings 2" w:char="F025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Form 5"/>
                        <wps:cNvCnPr>
                          <a:cxnSpLocks noChangeShapeType="1"/>
                        </wps:cNvCnPr>
                        <wps:spPr bwMode="auto">
                          <a:xfrm>
                            <a:off x="1101" y="7872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81" o:spid="_x0000_s1041" style="position:absolute;margin-left:-22.45pt;margin-top:338.95pt;width:524.1pt;height:25.9pt;z-index:251653632" coordorigin="484,7618" coordsize="10482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">
                <v:rect id="Rechteck 4" o:spid="_x0000_s1042" style="position:absolute;left:484;top:7618;width:644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NyMIA&#10;AADbAAAADwAAAGRycy9kb3ducmV2LnhtbESPT4vCMBTE78J+h/AW9qbpiohUo6hb2T148O/9kTzb&#10;YvNSmqh1P70RBI/DzPyGmcxaW4krNb50rOC7l4Ag1s6UnCs47FfdEQgfkA1WjknBnTzMph+dCabG&#10;3XhL113IRYSwT1FBEUKdSul1QRZ9z9XE0Tu5xmKIssmlafAW4baS/SQZSoslx4UCa1oWpM+7i1Ww&#10;QfzZ/P9qvcju60FGy2NGrlLq67Odj0EEasM7/Gr/GQX9ATy/xB8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03IwgAAANsAAAAPAAAAAAAAAAAAAAAAAJgCAABkcnMvZG93&#10;bnJldi54bWxQSwUGAAAAAAQABAD1AAAAhwMAAAAA&#10;" strokecolor="white">
                  <v:textbox>
                    <w:txbxContent>
                      <w:p w:rsidR="0018198D" w:rsidRPr="009124F7" w:rsidRDefault="0018198D" w:rsidP="0018198D">
                        <w:pPr>
                          <w:rPr>
                            <w:sz w:val="32"/>
                            <w:szCs w:val="32"/>
                          </w:rPr>
                        </w:pPr>
                        <w:r w:rsidRPr="009124F7">
                          <w:rPr>
                            <w:sz w:val="32"/>
                            <w:szCs w:val="32"/>
                          </w:rPr>
                          <w:sym w:font="Wingdings 2" w:char="F025"/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Form 5" o:spid="_x0000_s1043" type="#_x0000_t32" style="position:absolute;left:1101;top:7872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LZgsIAAADbAAAADwAAAGRycy9kb3ducmV2LnhtbESPT4vCMBTE78J+h/AWvGmqRVmqUcRF&#10;Efbin8Xzo3k2xealNNnafvuNIHgcZuY3zHLd2Uq01PjSsYLJOAFBnDtdcqHg97IbfYHwAVlj5ZgU&#10;9ORhvfoYLDHT7sEnas+hEBHCPkMFJoQ6k9Lnhiz6sauJo3dzjcUQZVNI3eAjwm0lp0kylxZLjgsG&#10;a9oayu/nP6sgSXvzHY4/l76lyT7d0GybXmulhp/dZgEiUBfe4Vf7oBVMZ/D8En+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ULZgsIAAADbAAAADwAAAAAAAAAAAAAA&#10;AAChAgAAZHJzL2Rvd25yZXYueG1sUEsFBgAAAAAEAAQA+QAAAJADAAAAAA==&#10;" strokecolor="gray" strokeweight=".25pt">
                  <v:stroke dashstyle="1 1"/>
                </v:shape>
              </v:group>
            </w:pict>
          </mc:Fallback>
        </mc:AlternateContent>
      </w:r>
      <w:r>
        <w:rPr>
          <w:rFonts w:ascii="Courier New" w:hAnsi="Courier New" w:cs="Courier New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FFBF57C" wp14:editId="40056027">
                <wp:simplePos x="0" y="0"/>
                <wp:positionH relativeFrom="column">
                  <wp:posOffset>-285115</wp:posOffset>
                </wp:positionH>
                <wp:positionV relativeFrom="paragraph">
                  <wp:posOffset>5669915</wp:posOffset>
                </wp:positionV>
                <wp:extent cx="6548120" cy="3013710"/>
                <wp:effectExtent l="12065" t="13335" r="78740" b="1905"/>
                <wp:wrapNone/>
                <wp:docPr id="1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8120" cy="3013710"/>
                          <a:chOff x="848" y="1009"/>
                          <a:chExt cx="10312" cy="4746"/>
                        </a:xfrm>
                      </wpg:grpSpPr>
                      <pic:pic xmlns:pic="http://schemas.openxmlformats.org/drawingml/2006/picture">
                        <pic:nvPicPr>
                          <pic:cNvPr id="17" name="Picture 31" descr="http://puzzlemaker.discoveryeducation.com/puzzles/49730xfc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0" t="3752" r="9538" b="11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1115"/>
                            <a:ext cx="5394" cy="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32"/>
                        <wpg:cNvGrpSpPr>
                          <a:grpSpLocks/>
                        </wpg:cNvGrpSpPr>
                        <wpg:grpSpPr bwMode="auto">
                          <a:xfrm>
                            <a:off x="848" y="1009"/>
                            <a:ext cx="10312" cy="4662"/>
                            <a:chOff x="848" y="1009"/>
                            <a:chExt cx="10312" cy="4662"/>
                          </a:xfrm>
                        </wpg:grpSpPr>
                        <wps:wsp>
                          <wps:cNvPr id="19" name="Rechteck 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3" y="4367"/>
                              <a:ext cx="4422" cy="13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8198D" w:rsidRPr="00153EE1" w:rsidRDefault="0018198D" w:rsidP="0018198D">
                                <w:pPr>
                                  <w:rPr>
                                    <w:b/>
                                    <w:color w:val="000000"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153EE1">
                                  <w:rPr>
                                    <w:b/>
                                    <w:color w:val="000000"/>
                                    <w:sz w:val="20"/>
                                    <w:szCs w:val="20"/>
                                    <w:u w:val="single"/>
                                  </w:rPr>
                                  <w:t>Aufgaben:</w:t>
                                </w:r>
                              </w:p>
                              <w:p w:rsidR="0018198D" w:rsidRPr="00153EE1" w:rsidRDefault="0018198D" w:rsidP="0018198D">
                                <w:pPr>
                                  <w:tabs>
                                    <w:tab w:val="left" w:pos="142"/>
                                  </w:tabs>
                                  <w:ind w:left="142" w:hanging="142"/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 w:rsidRPr="00153EE1"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  <w:t>1. Platziere die Lösungswörter richtig in die Gitter.</w:t>
                                </w:r>
                              </w:p>
                              <w:p w:rsidR="0018198D" w:rsidRPr="0018198D" w:rsidRDefault="0018198D" w:rsidP="0018198D">
                                <w:pPr>
                                  <w:tabs>
                                    <w:tab w:val="left" w:pos="142"/>
                                  </w:tabs>
                                  <w:ind w:left="142" w:hanging="142"/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 w:rsidRPr="0018198D"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  <w:t>2. Formuliere zu jedem Lösungswort eine zutreffende Frage, die dem</w:t>
                                </w:r>
                                <w:r w:rsidRPr="0018198D">
                                  <w:rPr>
                                    <w:b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18198D"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  <w:t>Text „</w:t>
                                </w:r>
                                <w:r w:rsidRPr="0018198D">
                                  <w:rPr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  <w:t>Der Prophet Muhammed (FS) und die Kinder</w:t>
                                </w:r>
                                <w:r w:rsidRPr="0018198D">
                                  <w:rPr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  <w:t>“ entspricht.</w:t>
                                </w:r>
                              </w:p>
                              <w:p w:rsidR="0018198D" w:rsidRPr="0018198D" w:rsidRDefault="0018198D" w:rsidP="0018198D">
                                <w:pPr>
                                  <w:jc w:val="center"/>
                                  <w:rPr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20" name="Rechteck 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7" y="2446"/>
                              <a:ext cx="3135" cy="17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8198D" w:rsidRPr="0018198D" w:rsidRDefault="0018198D" w:rsidP="0018198D">
                                <w:pPr>
                                  <w:spacing w:line="360" w:lineRule="auto"/>
                                  <w:rPr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u w:val="single"/>
                                    <w:lang w:val="tr-TR"/>
                                  </w:rPr>
                                </w:pPr>
                                <w:r w:rsidRPr="0018198D">
                                  <w:rPr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u w:val="single"/>
                                    <w:lang w:val="tr-TR"/>
                                  </w:rPr>
                                  <w:t>Die Lösungswörter</w:t>
                                </w:r>
                              </w:p>
                              <w:p w:rsidR="0018198D" w:rsidRPr="0018198D" w:rsidRDefault="0018198D" w:rsidP="0018198D">
                                <w:pPr>
                                  <w:tabs>
                                    <w:tab w:val="left" w:pos="284"/>
                                  </w:tabs>
                                  <w:jc w:val="both"/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</w:pPr>
                                <w:r w:rsidRPr="0018198D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>Abu-Bakr</w:t>
                                </w:r>
                                <w:r w:rsidRPr="0018198D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ab/>
                                  <w:t>Qualen</w:t>
                                </w:r>
                              </w:p>
                              <w:p w:rsidR="0018198D" w:rsidRPr="0018198D" w:rsidRDefault="00796DEB" w:rsidP="0018198D">
                                <w:pPr>
                                  <w:tabs>
                                    <w:tab w:val="left" w:pos="284"/>
                                  </w:tabs>
                                  <w:jc w:val="both"/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>Töchter</w:t>
                                </w:r>
                                <w:r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ab/>
                                  <w:t>Medina</w:t>
                                </w:r>
                              </w:p>
                              <w:p w:rsidR="0018198D" w:rsidRPr="0018198D" w:rsidRDefault="0018198D" w:rsidP="0018198D">
                                <w:pPr>
                                  <w:tabs>
                                    <w:tab w:val="left" w:pos="284"/>
                                  </w:tabs>
                                  <w:jc w:val="both"/>
                                  <w:rPr>
                                    <w:color w:val="000000"/>
                                  </w:rPr>
                                </w:pPr>
                                <w:r w:rsidRPr="0018198D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>Wada</w:t>
                                </w:r>
                                <w:r w:rsidRPr="0018198D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ab/>
                                </w:r>
                                <w:r w:rsidRPr="0018198D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ab/>
                                  <w:t xml:space="preserve">Gedicht Geschenk </w:t>
                                </w:r>
                                <w:r w:rsidRPr="0018198D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ab/>
                                  <w:t>Offenbarung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21" name="Rechteck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6" y="1207"/>
                              <a:ext cx="5304" cy="949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189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8198D" w:rsidRPr="00E75D18" w:rsidRDefault="0018198D" w:rsidP="0018198D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E75D18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Der Prophet Muhamm</w:t>
                                </w:r>
                                <w:r w:rsidR="00796DEB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a</w:t>
                                </w:r>
                                <w:r w:rsidRPr="00E75D18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d (FS) und die Kinder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Rechteck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" y="1009"/>
                              <a:ext cx="3231" cy="6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8198D" w:rsidRPr="0018198D" w:rsidRDefault="0018198D" w:rsidP="0018198D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18198D">
                                  <w:rPr>
                                    <w:sz w:val="48"/>
                                    <w:szCs w:val="48"/>
                                    <w:u w:val="single"/>
                                  </w:rPr>
                                  <w:t>Kreuzworträtsel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44" style="position:absolute;margin-left:-22.45pt;margin-top:446.45pt;width:515.6pt;height:237.3pt;z-index:251655680" coordorigin="848,1009" coordsize="10312,4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">
                <v:shape id="Picture 31" o:spid="_x0000_s1045" type="#_x0000_t75" alt="http://puzzlemaker.discoveryeducation.com/puzzles/49730xfcre.png" style="position:absolute;left:1084;top:1115;width:5394;height: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FXwXCAAAA2wAAAA8AAABkcnMvZG93bnJldi54bWxET01rwkAQvQv9D8sUetNNPaiNrlJKBXtQ&#10;MSnicciO2WB2NmTXGP+9Wyh4m8f7nMWqt7XoqPWVYwXvowQEceF0xaWC33w9nIHwAVlj7ZgU3MnD&#10;avkyWGCq3Y0P1GWhFDGEfYoKTAhNKqUvDFn0I9cQR+7sWoshwraUusVbDLe1HCfJRFqsODYYbOjL&#10;UHHJrlZB9rMtjgdzWu93H/UUs+/O5PlZqbfX/nMOIlAfnuJ/90bH+VP4+yU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BV8FwgAAANsAAAAPAAAAAAAAAAAAAAAAAJ8C&#10;AABkcnMvZG93bnJldi54bWxQSwUGAAAAAAQABAD3AAAAjgMAAAAA&#10;">
                  <v:imagedata r:id="rId21" r:href="rId22" croptop="2459f" cropbottom="7414f" cropleft="2425f" cropright="6251f"/>
                </v:shape>
                <v:group id="Group 32" o:spid="_x0000_s1046" style="position:absolute;left:848;top:1009;width:10312;height:4662" coordorigin="848,1009" coordsize="10312,4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ect id="Rechteck 7" o:spid="_x0000_s1047" style="position:absolute;left:6593;top:4367;width:4422;height:1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/iMEA&#10;AADbAAAADwAAAGRycy9kb3ducmV2LnhtbERPTYvCMBC9L+x/CCN4W1NFZVuNsgiKoJd1RT2OzdgW&#10;m0lpYq3/3iwI3ubxPmc6b00pGqpdYVlBvxeBIE6tLjhTsP9bfn2DcB5ZY2mZFDzIwXz2+THFRNs7&#10;/1Kz85kIIewSVJB7XyVSujQng65nK+LAXWxt0AdYZ1LXeA/hppSDKBpLgwWHhhwrWuSUXnc3oyA+&#10;HZuRdIfVaLEZxptzmVaUbZXqdtqfCQhPrX+LX+61DvNj+P8lHC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P/4jBAAAA2wAAAA8AAAAAAAAAAAAAAAAAmAIAAGRycy9kb3du&#10;cmV2LnhtbFBLBQYAAAAABAAEAPUAAACGAwAAAAA=&#10;" strokecolor="white" strokeweight="2pt">
                    <v:textbox inset="1mm,1mm,1mm,1mm">
                      <w:txbxContent>
                        <w:p w:rsidR="0018198D" w:rsidRPr="00153EE1" w:rsidRDefault="0018198D" w:rsidP="0018198D">
                          <w:pPr>
                            <w:rPr>
                              <w:b/>
                              <w:color w:val="000000"/>
                              <w:sz w:val="20"/>
                              <w:szCs w:val="20"/>
                              <w:u w:val="single"/>
                            </w:rPr>
                          </w:pPr>
                          <w:r w:rsidRPr="00153EE1">
                            <w:rPr>
                              <w:b/>
                              <w:color w:val="000000"/>
                              <w:sz w:val="20"/>
                              <w:szCs w:val="20"/>
                              <w:u w:val="single"/>
                            </w:rPr>
                            <w:t>Aufgaben:</w:t>
                          </w:r>
                        </w:p>
                        <w:p w:rsidR="0018198D" w:rsidRPr="00153EE1" w:rsidRDefault="0018198D" w:rsidP="0018198D">
                          <w:pPr>
                            <w:tabs>
                              <w:tab w:val="left" w:pos="142"/>
                            </w:tabs>
                            <w:ind w:left="142" w:hanging="142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153EE1">
                            <w:rPr>
                              <w:color w:val="000000"/>
                              <w:sz w:val="20"/>
                              <w:szCs w:val="20"/>
                            </w:rPr>
                            <w:t>1. Platziere die Lösungswörter richtig in die Gitter.</w:t>
                          </w:r>
                        </w:p>
                        <w:p w:rsidR="0018198D" w:rsidRPr="0018198D" w:rsidRDefault="0018198D" w:rsidP="0018198D">
                          <w:pPr>
                            <w:tabs>
                              <w:tab w:val="left" w:pos="142"/>
                            </w:tabs>
                            <w:ind w:left="142" w:hanging="142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18198D">
                            <w:rPr>
                              <w:color w:val="000000"/>
                              <w:sz w:val="20"/>
                              <w:szCs w:val="20"/>
                            </w:rPr>
                            <w:t>2. Formuliere zu jedem Lösungswort eine zutreffende Frage, die dem</w:t>
                          </w:r>
                          <w:r w:rsidRPr="0018198D">
                            <w:rPr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8198D">
                            <w:rPr>
                              <w:color w:val="000000"/>
                              <w:sz w:val="20"/>
                              <w:szCs w:val="20"/>
                            </w:rPr>
                            <w:t>Text „</w:t>
                          </w:r>
                          <w:r w:rsidRPr="0018198D">
                            <w:rPr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Der Prophet Muhammed (FS) und die Kinder</w:t>
                          </w:r>
                          <w:r w:rsidRPr="0018198D">
                            <w:rPr>
                              <w:bCs/>
                              <w:color w:val="000000"/>
                              <w:sz w:val="20"/>
                              <w:szCs w:val="20"/>
                            </w:rPr>
                            <w:t>“ entspricht.</w:t>
                          </w:r>
                        </w:p>
                        <w:p w:rsidR="0018198D" w:rsidRPr="0018198D" w:rsidRDefault="0018198D" w:rsidP="0018198D">
                          <w:pPr>
                            <w:jc w:val="center"/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Rechteck 2" o:spid="_x0000_s1048" style="position:absolute;left:6717;top:2446;width:3135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cB78A&#10;AADbAAAADwAAAGRycy9kb3ducmV2LnhtbERPz2vCMBS+D/wfwht4m6keRumMIsJAUAZthV3fmrem&#10;2ryUJrb1vzcHwePH93u9nWwrBup941jBcpGAIK6cbrhWcC6/P1IQPiBrbB2Tgjt52G5mb2vMtBs5&#10;p6EItYgh7DNUYELoMil9ZciiX7iOOHL/rrcYIuxrqXscY7ht5SpJPqXFhmODwY72hqprcbMKjqfS&#10;/P6M+e3PB3K5vPildKlS8/dp9wUi0BRe4qf7oBWs4vr4Jf4A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AJwHvwAAANsAAAAPAAAAAAAAAAAAAAAAAJgCAABkcnMvZG93bnJl&#10;di54bWxQSwUGAAAAAAQABAD1AAAAhAMAAAAA&#10;" strokeweight=".25pt">
                    <v:textbox inset="1mm,1mm,1mm,1mm">
                      <w:txbxContent>
                        <w:p w:rsidR="0018198D" w:rsidRPr="0018198D" w:rsidRDefault="0018198D" w:rsidP="0018198D">
                          <w:pPr>
                            <w:spacing w:line="360" w:lineRule="auto"/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  <w:lang w:val="tr-TR"/>
                            </w:rPr>
                          </w:pPr>
                          <w:r w:rsidRPr="0018198D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  <w:lang w:val="tr-TR"/>
                            </w:rPr>
                            <w:t>Die Lösungswörter</w:t>
                          </w:r>
                        </w:p>
                        <w:p w:rsidR="0018198D" w:rsidRPr="0018198D" w:rsidRDefault="0018198D" w:rsidP="0018198D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color w:val="000000"/>
                              <w:szCs w:val="24"/>
                              <w:lang w:val="tr-TR"/>
                            </w:rPr>
                          </w:pPr>
                          <w:r w:rsidRPr="0018198D">
                            <w:rPr>
                              <w:color w:val="000000"/>
                              <w:szCs w:val="24"/>
                              <w:lang w:val="tr-TR"/>
                            </w:rPr>
                            <w:t>Abu-Bakr</w:t>
                          </w:r>
                          <w:r w:rsidRPr="0018198D">
                            <w:rPr>
                              <w:color w:val="000000"/>
                              <w:szCs w:val="24"/>
                              <w:lang w:val="tr-TR"/>
                            </w:rPr>
                            <w:tab/>
                            <w:t>Qualen</w:t>
                          </w:r>
                        </w:p>
                        <w:p w:rsidR="0018198D" w:rsidRPr="0018198D" w:rsidRDefault="00796DEB" w:rsidP="0018198D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color w:val="000000"/>
                              <w:szCs w:val="24"/>
                              <w:lang w:val="tr-TR"/>
                            </w:rPr>
                          </w:pPr>
                          <w:r>
                            <w:rPr>
                              <w:color w:val="000000"/>
                              <w:szCs w:val="24"/>
                              <w:lang w:val="tr-TR"/>
                            </w:rPr>
                            <w:t>Töchter</w:t>
                          </w:r>
                          <w:r>
                            <w:rPr>
                              <w:color w:val="000000"/>
                              <w:szCs w:val="24"/>
                              <w:lang w:val="tr-TR"/>
                            </w:rPr>
                            <w:tab/>
                            <w:t>Medina</w:t>
                          </w:r>
                        </w:p>
                        <w:p w:rsidR="0018198D" w:rsidRPr="0018198D" w:rsidRDefault="0018198D" w:rsidP="0018198D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color w:val="000000"/>
                            </w:rPr>
                          </w:pPr>
                          <w:r w:rsidRPr="0018198D">
                            <w:rPr>
                              <w:color w:val="000000"/>
                              <w:szCs w:val="24"/>
                              <w:lang w:val="tr-TR"/>
                            </w:rPr>
                            <w:t>Wada</w:t>
                          </w:r>
                          <w:r w:rsidRPr="0018198D">
                            <w:rPr>
                              <w:color w:val="000000"/>
                              <w:szCs w:val="24"/>
                              <w:lang w:val="tr-TR"/>
                            </w:rPr>
                            <w:tab/>
                          </w:r>
                          <w:r w:rsidRPr="0018198D">
                            <w:rPr>
                              <w:color w:val="000000"/>
                              <w:szCs w:val="24"/>
                              <w:lang w:val="tr-TR"/>
                            </w:rPr>
                            <w:tab/>
                            <w:t xml:space="preserve">Gedicht Geschenk </w:t>
                          </w:r>
                          <w:r w:rsidRPr="0018198D">
                            <w:rPr>
                              <w:color w:val="000000"/>
                              <w:szCs w:val="24"/>
                              <w:lang w:val="tr-TR"/>
                            </w:rPr>
                            <w:tab/>
                            <w:t>Offenbarung</w:t>
                          </w:r>
                        </w:p>
                      </w:txbxContent>
                    </v:textbox>
                  </v:rect>
                  <v:rect id="Rechteck 31" o:spid="_x0000_s1049" style="position:absolute;left:5856;top:1207;width:5304;height: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K9cIA&#10;AADbAAAADwAAAGRycy9kb3ducmV2LnhtbESP3YrCMBSE7xd8h3AE79ZUqT9Uo1RF0BvBnwc4NMe2&#10;2JzUJmp9eyMs7OUwM98w82VrKvGkxpWWFQz6EQjizOqScwWX8/Z3CsJ5ZI2VZVLwJgfLRednjom2&#10;Lz7S8+RzESDsElRQeF8nUrqsIIOub2vi4F1tY9AH2eRSN/gKcFPJYRSNpcGSw0KBNa0Lym6nh1Gw&#10;Odz3E9qleTxKp/t2Eq/usT4q1eu26QyEp9b/h//aO61gOIDvl/AD5O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kr1wgAAANsAAAAPAAAAAAAAAAAAAAAAAJgCAABkcnMvZG93&#10;bnJldi54bWxQSwUGAAAAAAQABAD1AAAAhwMAAAAA&#10;" fillcolor="#f2f2f2" strokecolor="gray">
                    <v:shadow on="t" opacity=".5" offset="6pt,-6pt"/>
                    <v:textbox>
                      <w:txbxContent>
                        <w:p w:rsidR="0018198D" w:rsidRPr="00E75D18" w:rsidRDefault="0018198D" w:rsidP="0018198D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E75D18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Der Prophet Muhamm</w:t>
                          </w:r>
                          <w:r w:rsidR="00796DEB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</w:t>
                          </w:r>
                          <w:r w:rsidRPr="00E75D18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d (FS) und die Kinder</w:t>
                          </w:r>
                        </w:p>
                      </w:txbxContent>
                    </v:textbox>
                  </v:rect>
                  <v:rect id="Rechteck 65" o:spid="_x0000_s1050" style="position:absolute;left:848;top:1009;width:3231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/yMMA&#10;AADbAAAADwAAAGRycy9kb3ducmV2LnhtbESPQYvCMBSE7wv+h/AEb2vaHtxSjSIuCx68qPsDns2z&#10;qTYvtYla/fVmQdjjMDPfMLNFbxtxo87XjhWk4wQEcel0zZWC3/3PZw7CB2SNjWNS8CAPi/ngY4aF&#10;dnfe0m0XKhEh7AtUYEJoCyl9aciiH7uWOHpH11kMUXaV1B3eI9w2MkuSibRYc1ww2NLKUHneXW2k&#10;HE/m+tVs8sv2ufmuzqs0zw+pUqNhv5yCCNSH//C7vdYKsgz+vs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9/yMMAAADbAAAADwAAAAAAAAAAAAAAAACYAgAAZHJzL2Rv&#10;d25yZXYueG1sUEsFBgAAAAAEAAQA9QAAAIgDAAAAAA==&#10;" strokecolor="white">
                    <v:textbox inset=".5mm,,.5mm">
                      <w:txbxContent>
                        <w:p w:rsidR="0018198D" w:rsidRPr="0018198D" w:rsidRDefault="0018198D" w:rsidP="0018198D">
                          <w:pPr>
                            <w:rPr>
                              <w:sz w:val="48"/>
                              <w:szCs w:val="48"/>
                            </w:rPr>
                          </w:pPr>
                          <w:r w:rsidRPr="0018198D">
                            <w:rPr>
                              <w:sz w:val="48"/>
                              <w:szCs w:val="48"/>
                              <w:u w:val="single"/>
                            </w:rPr>
                            <w:t>Kreuzworträtsel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Courier New" w:hAnsi="Courier New" w:cs="Courier New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946844C" wp14:editId="114E2011">
                <wp:simplePos x="0" y="0"/>
                <wp:positionH relativeFrom="column">
                  <wp:posOffset>-239395</wp:posOffset>
                </wp:positionH>
                <wp:positionV relativeFrom="paragraph">
                  <wp:posOffset>343535</wp:posOffset>
                </wp:positionV>
                <wp:extent cx="6548120" cy="3013710"/>
                <wp:effectExtent l="10160" t="11430" r="80645" b="0"/>
                <wp:wrapNone/>
                <wp:docPr id="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8120" cy="3013710"/>
                          <a:chOff x="848" y="1009"/>
                          <a:chExt cx="10312" cy="4746"/>
                        </a:xfrm>
                      </wpg:grpSpPr>
                      <pic:pic xmlns:pic="http://schemas.openxmlformats.org/drawingml/2006/picture">
                        <pic:nvPicPr>
                          <pic:cNvPr id="10" name="Picture 23" descr="http://puzzlemaker.discoveryeducation.com/puzzles/49730xfc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0" t="3752" r="9538" b="11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1115"/>
                            <a:ext cx="5394" cy="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28"/>
                        <wpg:cNvGrpSpPr>
                          <a:grpSpLocks/>
                        </wpg:cNvGrpSpPr>
                        <wpg:grpSpPr bwMode="auto">
                          <a:xfrm>
                            <a:off x="848" y="1009"/>
                            <a:ext cx="10312" cy="4662"/>
                            <a:chOff x="848" y="1009"/>
                            <a:chExt cx="10312" cy="4662"/>
                          </a:xfrm>
                        </wpg:grpSpPr>
                        <wps:wsp>
                          <wps:cNvPr id="12" name="Rechteck 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3" y="4367"/>
                              <a:ext cx="4422" cy="13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5D18" w:rsidRPr="00153EE1" w:rsidRDefault="00E75D18" w:rsidP="00E75D18">
                                <w:pPr>
                                  <w:rPr>
                                    <w:b/>
                                    <w:color w:val="000000"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153EE1">
                                  <w:rPr>
                                    <w:b/>
                                    <w:color w:val="000000"/>
                                    <w:sz w:val="20"/>
                                    <w:szCs w:val="20"/>
                                    <w:u w:val="single"/>
                                  </w:rPr>
                                  <w:t>Aufgaben:</w:t>
                                </w:r>
                              </w:p>
                              <w:p w:rsidR="00E75D18" w:rsidRPr="00153EE1" w:rsidRDefault="00E75D18" w:rsidP="00E75D18">
                                <w:pPr>
                                  <w:tabs>
                                    <w:tab w:val="left" w:pos="142"/>
                                  </w:tabs>
                                  <w:ind w:left="142" w:hanging="142"/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 w:rsidRPr="00153EE1"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  <w:t>1. Platziere die Lösungswörter richtig in die Gitter.</w:t>
                                </w:r>
                              </w:p>
                              <w:p w:rsidR="00E75D18" w:rsidRPr="0063269A" w:rsidRDefault="00E75D18" w:rsidP="00E75D18">
                                <w:pPr>
                                  <w:tabs>
                                    <w:tab w:val="left" w:pos="142"/>
                                  </w:tabs>
                                  <w:ind w:left="142" w:hanging="142"/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 w:rsidRPr="0063269A"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  <w:t>2. Formuliere zu jedem Lösungswort eine zutreffende Frage, die dem</w:t>
                                </w:r>
                                <w:r w:rsidRPr="0063269A">
                                  <w:rPr>
                                    <w:b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63269A"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  <w:t>Text „</w:t>
                                </w:r>
                                <w:r w:rsidR="0018198D" w:rsidRPr="0063269A">
                                  <w:rPr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  <w:t>Der Prophet Muhamm</w:t>
                                </w:r>
                                <w:r w:rsidR="00796DEB">
                                  <w:rPr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="0018198D" w:rsidRPr="0063269A">
                                  <w:rPr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  <w:t>d (FS) und die Kinder</w:t>
                                </w:r>
                                <w:r w:rsidRPr="0063269A">
                                  <w:rPr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  <w:t>“ entspricht.</w:t>
                                </w:r>
                              </w:p>
                              <w:p w:rsidR="00E75D18" w:rsidRPr="0018198D" w:rsidRDefault="00E75D18" w:rsidP="00E75D18">
                                <w:pPr>
                                  <w:jc w:val="center"/>
                                  <w:rPr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13" name="Rechteck 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7" y="2446"/>
                              <a:ext cx="3135" cy="17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5D18" w:rsidRPr="0063269A" w:rsidRDefault="00E75D18" w:rsidP="0018198D">
                                <w:pPr>
                                  <w:spacing w:line="360" w:lineRule="auto"/>
                                  <w:rPr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u w:val="single"/>
                                    <w:lang w:val="tr-TR"/>
                                  </w:rPr>
                                </w:pPr>
                                <w:r w:rsidRPr="0063269A">
                                  <w:rPr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u w:val="single"/>
                                    <w:lang w:val="tr-TR"/>
                                  </w:rPr>
                                  <w:t>Die Lösungswörter</w:t>
                                </w:r>
                              </w:p>
                              <w:p w:rsidR="00E75D18" w:rsidRPr="0063269A" w:rsidRDefault="00E75D18" w:rsidP="00E75D18">
                                <w:pPr>
                                  <w:tabs>
                                    <w:tab w:val="left" w:pos="284"/>
                                  </w:tabs>
                                  <w:jc w:val="both"/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</w:pPr>
                                <w:r w:rsidRPr="0063269A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>Abu-Bakr</w:t>
                                </w:r>
                                <w:r w:rsidRPr="0063269A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ab/>
                                  <w:t>Qualen</w:t>
                                </w:r>
                              </w:p>
                              <w:p w:rsidR="00E75D18" w:rsidRPr="0063269A" w:rsidRDefault="00796DEB" w:rsidP="00E75D18">
                                <w:pPr>
                                  <w:tabs>
                                    <w:tab w:val="left" w:pos="284"/>
                                  </w:tabs>
                                  <w:jc w:val="both"/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>Töchter</w:t>
                                </w:r>
                                <w:r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ab/>
                                  <w:t>Medina</w:t>
                                </w:r>
                              </w:p>
                              <w:p w:rsidR="00E75D18" w:rsidRPr="0063269A" w:rsidRDefault="00E75D18" w:rsidP="00E75D18">
                                <w:pPr>
                                  <w:tabs>
                                    <w:tab w:val="left" w:pos="284"/>
                                  </w:tabs>
                                  <w:jc w:val="both"/>
                                  <w:rPr>
                                    <w:color w:val="000000"/>
                                  </w:rPr>
                                </w:pPr>
                                <w:r w:rsidRPr="0063269A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>Wada</w:t>
                                </w:r>
                                <w:r w:rsidR="0018198D" w:rsidRPr="0063269A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ab/>
                                </w:r>
                                <w:r w:rsidR="0018198D" w:rsidRPr="0063269A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ab/>
                                </w:r>
                                <w:r w:rsidRPr="0063269A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>Gedicht</w:t>
                                </w:r>
                                <w:r w:rsidR="0018198D" w:rsidRPr="0063269A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 xml:space="preserve"> Geschenk </w:t>
                                </w:r>
                                <w:r w:rsidR="0018198D" w:rsidRPr="0063269A">
                                  <w:rPr>
                                    <w:color w:val="000000"/>
                                    <w:szCs w:val="24"/>
                                    <w:lang w:val="tr-TR"/>
                                  </w:rPr>
                                  <w:tab/>
                                  <w:t>Offenbarung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14" name="Rechteck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6" y="1207"/>
                              <a:ext cx="5304" cy="949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189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E75D18" w:rsidRPr="00E75D18" w:rsidRDefault="00E75D18" w:rsidP="00E75D18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E75D18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Der Prophet Muhamm</w:t>
                                </w:r>
                                <w:r w:rsidR="00796DEB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a</w:t>
                                </w:r>
                                <w:r w:rsidRPr="00E75D18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d (FS) und die Kinder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" name="Rechteck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" y="1009"/>
                              <a:ext cx="3231" cy="6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5D18" w:rsidRPr="0018198D" w:rsidRDefault="00E75D18" w:rsidP="00E75D18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18198D">
                                  <w:rPr>
                                    <w:sz w:val="48"/>
                                    <w:szCs w:val="48"/>
                                    <w:u w:val="single"/>
                                  </w:rPr>
                                  <w:t>Kreuzworträtsel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51" style="position:absolute;margin-left:-18.85pt;margin-top:27.05pt;width:515.6pt;height:237.3pt;z-index:251654656" coordorigin="848,1009" coordsize="10312,4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">
                <v:shape id="Picture 23" o:spid="_x0000_s1052" type="#_x0000_t75" alt="http://puzzlemaker.discoveryeducation.com/puzzles/49730xfcre.png" style="position:absolute;left:1084;top:1115;width:5394;height: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sx3HFAAAA2wAAAA8AAABkcnMvZG93bnJldi54bWxEj0FLw0AQhe8F/8Mygrd2owdt026DiAE9&#10;aGki0uOQnWaD2dmQXdP4752D4G2G9+a9b3bF7Hs10Ri7wAZuVxko4ibYjlsDH3W5XIOKCdliH5gM&#10;/FCEYn+12GFuw4WPNFWpVRLCMUcDLqUh1zo2jjzGVRiIRTuH0WOSdWy1HfEi4b7Xd1l2rz12LA0O&#10;B3py1HxV395A9frWfB7dqTy8b/oHrJ4nV9dnY26u58ctqERz+jf/Xb9YwRd6+UUG0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7MdxxQAAANsAAAAPAAAAAAAAAAAAAAAA&#10;AJ8CAABkcnMvZG93bnJldi54bWxQSwUGAAAAAAQABAD3AAAAkQMAAAAA&#10;">
                  <v:imagedata r:id="rId21" r:href="rId23" croptop="2459f" cropbottom="7414f" cropleft="2425f" cropright="6251f"/>
                </v:shape>
                <v:group id="Group 28" o:spid="_x0000_s1053" style="position:absolute;left:848;top:1009;width:10312;height:4662" coordorigin="848,1009" coordsize="10312,4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hteck 7" o:spid="_x0000_s1054" style="position:absolute;left:6593;top:4367;width:4422;height:1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t+cIA&#10;AADbAAAADwAAAGRycy9kb3ducmV2LnhtbERPTWvCQBC9F/wPywje6kbRotFVRFAK6aVR2h6n2TEJ&#10;ZmfD7hrTf98tFLzN433OetubRnTkfG1ZwWScgCAurK65VHA+HZ4XIHxA1thYJgU/5GG7GTytMdX2&#10;zu/U5aEUMYR9igqqENpUSl9UZNCPbUscuYt1BkOErpTa4T2Gm0ZOk+RFGqw5NlTY0r6i4prfjILl&#10;12c3l/7jON9ns2X23RQtlW9KjYb9bgUiUB8e4n/3q47zp/D3Sz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235wgAAANsAAAAPAAAAAAAAAAAAAAAAAJgCAABkcnMvZG93&#10;bnJldi54bWxQSwUGAAAAAAQABAD1AAAAhwMAAAAA&#10;" strokecolor="white" strokeweight="2pt">
                    <v:textbox inset="1mm,1mm,1mm,1mm">
                      <w:txbxContent>
                        <w:p w:rsidR="00E75D18" w:rsidRPr="00153EE1" w:rsidRDefault="00E75D18" w:rsidP="00E75D18">
                          <w:pPr>
                            <w:rPr>
                              <w:b/>
                              <w:color w:val="000000"/>
                              <w:sz w:val="20"/>
                              <w:szCs w:val="20"/>
                              <w:u w:val="single"/>
                            </w:rPr>
                          </w:pPr>
                          <w:r w:rsidRPr="00153EE1">
                            <w:rPr>
                              <w:b/>
                              <w:color w:val="000000"/>
                              <w:sz w:val="20"/>
                              <w:szCs w:val="20"/>
                              <w:u w:val="single"/>
                            </w:rPr>
                            <w:t>Aufgaben:</w:t>
                          </w:r>
                        </w:p>
                        <w:p w:rsidR="00E75D18" w:rsidRPr="00153EE1" w:rsidRDefault="00E75D18" w:rsidP="00E75D18">
                          <w:pPr>
                            <w:tabs>
                              <w:tab w:val="left" w:pos="142"/>
                            </w:tabs>
                            <w:ind w:left="142" w:hanging="142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153EE1">
                            <w:rPr>
                              <w:color w:val="000000"/>
                              <w:sz w:val="20"/>
                              <w:szCs w:val="20"/>
                            </w:rPr>
                            <w:t>1. Platziere die Lösungswörter richtig in die Gitter.</w:t>
                          </w:r>
                        </w:p>
                        <w:p w:rsidR="00E75D18" w:rsidRPr="0063269A" w:rsidRDefault="00E75D18" w:rsidP="00E75D18">
                          <w:pPr>
                            <w:tabs>
                              <w:tab w:val="left" w:pos="142"/>
                            </w:tabs>
                            <w:ind w:left="142" w:hanging="142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63269A">
                            <w:rPr>
                              <w:color w:val="000000"/>
                              <w:sz w:val="20"/>
                              <w:szCs w:val="20"/>
                            </w:rPr>
                            <w:t>2. Formuliere zu jedem Lösungswort eine zutreffende Frage, die dem</w:t>
                          </w:r>
                          <w:r w:rsidRPr="0063269A">
                            <w:rPr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3269A">
                            <w:rPr>
                              <w:color w:val="000000"/>
                              <w:sz w:val="20"/>
                              <w:szCs w:val="20"/>
                            </w:rPr>
                            <w:t>Text „</w:t>
                          </w:r>
                          <w:r w:rsidR="0018198D" w:rsidRPr="0063269A">
                            <w:rPr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Der Prophet Muhamm</w:t>
                          </w:r>
                          <w:r w:rsidR="00796DEB">
                            <w:rPr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a</w:t>
                          </w:r>
                          <w:r w:rsidR="0018198D" w:rsidRPr="0063269A">
                            <w:rPr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d (FS) und die Kinder</w:t>
                          </w:r>
                          <w:r w:rsidRPr="0063269A">
                            <w:rPr>
                              <w:bCs/>
                              <w:color w:val="000000"/>
                              <w:sz w:val="20"/>
                              <w:szCs w:val="20"/>
                            </w:rPr>
                            <w:t>“ entspricht.</w:t>
                          </w:r>
                        </w:p>
                        <w:p w:rsidR="00E75D18" w:rsidRPr="0018198D" w:rsidRDefault="00E75D18" w:rsidP="00E75D18">
                          <w:pPr>
                            <w:jc w:val="center"/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Rechteck 2" o:spid="_x0000_s1055" style="position:absolute;left:6717;top:2446;width:3135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Izb4A&#10;AADbAAAADwAAAGRycy9kb3ducmV2LnhtbERPTYvCMBC9L/gfwgje1lQFka5RRBAERagKXsdmtulu&#10;MylNtPXfG0HwNo/3OfNlZytxp8aXjhWMhgkI4tzpkgsF59PmewbCB2SNlWNS8CAPy0Xva46pdi1n&#10;dD+GQsQQ9ikqMCHUqZQ+N2TRD11NHLlf11gMETaF1A22MdxWcpwkU2mx5NhgsKa1ofz/eLMKdvuT&#10;uRza7Hb1gVwm//xIuplSg363+gERqAsf8du91XH+BF6/xAPk4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W+yM2+AAAA2wAAAA8AAAAAAAAAAAAAAAAAmAIAAGRycy9kb3ducmV2&#10;LnhtbFBLBQYAAAAABAAEAPUAAACDAwAAAAA=&#10;" strokeweight=".25pt">
                    <v:textbox inset="1mm,1mm,1mm,1mm">
                      <w:txbxContent>
                        <w:p w:rsidR="00E75D18" w:rsidRPr="0063269A" w:rsidRDefault="00E75D18" w:rsidP="0018198D">
                          <w:pPr>
                            <w:spacing w:line="360" w:lineRule="auto"/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  <w:lang w:val="tr-TR"/>
                            </w:rPr>
                          </w:pPr>
                          <w:r w:rsidRPr="0063269A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  <w:lang w:val="tr-TR"/>
                            </w:rPr>
                            <w:t>Die Lösungswörter</w:t>
                          </w:r>
                        </w:p>
                        <w:p w:rsidR="00E75D18" w:rsidRPr="0063269A" w:rsidRDefault="00E75D18" w:rsidP="00E75D18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color w:val="000000"/>
                              <w:szCs w:val="24"/>
                              <w:lang w:val="tr-TR"/>
                            </w:rPr>
                          </w:pPr>
                          <w:r w:rsidRPr="0063269A">
                            <w:rPr>
                              <w:color w:val="000000"/>
                              <w:szCs w:val="24"/>
                              <w:lang w:val="tr-TR"/>
                            </w:rPr>
                            <w:t>Abu-Bakr</w:t>
                          </w:r>
                          <w:r w:rsidRPr="0063269A">
                            <w:rPr>
                              <w:color w:val="000000"/>
                              <w:szCs w:val="24"/>
                              <w:lang w:val="tr-TR"/>
                            </w:rPr>
                            <w:tab/>
                            <w:t>Qualen</w:t>
                          </w:r>
                        </w:p>
                        <w:p w:rsidR="00E75D18" w:rsidRPr="0063269A" w:rsidRDefault="00796DEB" w:rsidP="00E75D18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color w:val="000000"/>
                              <w:szCs w:val="24"/>
                              <w:lang w:val="tr-TR"/>
                            </w:rPr>
                          </w:pPr>
                          <w:r>
                            <w:rPr>
                              <w:color w:val="000000"/>
                              <w:szCs w:val="24"/>
                              <w:lang w:val="tr-TR"/>
                            </w:rPr>
                            <w:t>Töchter</w:t>
                          </w:r>
                          <w:r>
                            <w:rPr>
                              <w:color w:val="000000"/>
                              <w:szCs w:val="24"/>
                              <w:lang w:val="tr-TR"/>
                            </w:rPr>
                            <w:tab/>
                            <w:t>Medina</w:t>
                          </w:r>
                        </w:p>
                        <w:p w:rsidR="00E75D18" w:rsidRPr="0063269A" w:rsidRDefault="00E75D18" w:rsidP="00E75D18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color w:val="000000"/>
                            </w:rPr>
                          </w:pPr>
                          <w:r w:rsidRPr="0063269A">
                            <w:rPr>
                              <w:color w:val="000000"/>
                              <w:szCs w:val="24"/>
                              <w:lang w:val="tr-TR"/>
                            </w:rPr>
                            <w:t>Wada</w:t>
                          </w:r>
                          <w:r w:rsidR="0018198D" w:rsidRPr="0063269A">
                            <w:rPr>
                              <w:color w:val="000000"/>
                              <w:szCs w:val="24"/>
                              <w:lang w:val="tr-TR"/>
                            </w:rPr>
                            <w:tab/>
                          </w:r>
                          <w:r w:rsidR="0018198D" w:rsidRPr="0063269A">
                            <w:rPr>
                              <w:color w:val="000000"/>
                              <w:szCs w:val="24"/>
                              <w:lang w:val="tr-TR"/>
                            </w:rPr>
                            <w:tab/>
                          </w:r>
                          <w:r w:rsidRPr="0063269A">
                            <w:rPr>
                              <w:color w:val="000000"/>
                              <w:szCs w:val="24"/>
                              <w:lang w:val="tr-TR"/>
                            </w:rPr>
                            <w:t>Gedicht</w:t>
                          </w:r>
                          <w:r w:rsidR="0018198D" w:rsidRPr="0063269A">
                            <w:rPr>
                              <w:color w:val="000000"/>
                              <w:szCs w:val="24"/>
                              <w:lang w:val="tr-TR"/>
                            </w:rPr>
                            <w:t xml:space="preserve"> Geschenk </w:t>
                          </w:r>
                          <w:r w:rsidR="0018198D" w:rsidRPr="0063269A">
                            <w:rPr>
                              <w:color w:val="000000"/>
                              <w:szCs w:val="24"/>
                              <w:lang w:val="tr-TR"/>
                            </w:rPr>
                            <w:tab/>
                            <w:t>Offenbarung</w:t>
                          </w:r>
                        </w:p>
                      </w:txbxContent>
                    </v:textbox>
                  </v:rect>
                  <v:rect id="Rechteck 31" o:spid="_x0000_s1056" style="position:absolute;left:5856;top:1207;width:5304;height: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0j0MIA&#10;AADbAAAADwAAAGRycy9kb3ducmV2LnhtbERP22rCQBB9L/gPywh9qxtLWiW6SqwU4kvBywcM2TEJ&#10;ZmeT7JrEv3cLhb7N4VxnvR1NLXrqXGVZwXwWgSDOra64UHA5f78tQTiPrLG2TAoe5GC7mbysMdF2&#10;4CP1J1+IEMIuQQWl900ipctLMuhmtiEO3NV2Bn2AXSF1h0MIN7V8j6JPabDi0FBiQ18l5bfT3SjY&#10;/7SHBWVpEX+ky8O4iHdtrI9KvU7HdAXC0+j/xX/uTIf5Mfz+Eg6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SPQwgAAANsAAAAPAAAAAAAAAAAAAAAAAJgCAABkcnMvZG93&#10;bnJldi54bWxQSwUGAAAAAAQABAD1AAAAhwMAAAAA&#10;" fillcolor="#f2f2f2" strokecolor="gray">
                    <v:shadow on="t" opacity=".5" offset="6pt,-6pt"/>
                    <v:textbox>
                      <w:txbxContent>
                        <w:p w:rsidR="00E75D18" w:rsidRPr="00E75D18" w:rsidRDefault="00E75D18" w:rsidP="00E75D18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E75D18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Der Prophet Muhamm</w:t>
                          </w:r>
                          <w:r w:rsidR="00796DEB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</w:t>
                          </w:r>
                          <w:r w:rsidRPr="00E75D18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d (FS) und die Kinder</w:t>
                          </w:r>
                        </w:p>
                      </w:txbxContent>
                    </v:textbox>
                  </v:rect>
                  <v:rect id="Rechteck 65" o:spid="_x0000_s1057" style="position:absolute;left:848;top:1009;width:3231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tAcQA&#10;AADbAAAADwAAAGRycy9kb3ducmV2LnhtbESP3YrCMBCF7wXfIYywd5p2QS3VKIuy4IU3/jzA2IxN&#10;12ZSm6jdffqNIHg3wznnmzPzZWdrcafWV44VpKMEBHHhdMWlguPhe5iB8AFZY+2YFPySh+Wi35tj&#10;rt2Dd3Tfh1JECPscFZgQmlxKXxiy6EeuIY7a2bUWQ1zbUuoWHxFua/mZJBNpseJ4wWBDK0PFZX+z&#10;kXL+Mbdpvc2uu7/turys0iw7pUp9DLqvGYhAXXibX+mNjvXH8PwlD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aLQHEAAAA2wAAAA8AAAAAAAAAAAAAAAAAmAIAAGRycy9k&#10;b3ducmV2LnhtbFBLBQYAAAAABAAEAPUAAACJAwAAAAA=&#10;" strokecolor="white">
                    <v:textbox inset=".5mm,,.5mm">
                      <w:txbxContent>
                        <w:p w:rsidR="00E75D18" w:rsidRPr="0018198D" w:rsidRDefault="00E75D18" w:rsidP="00E75D18">
                          <w:pPr>
                            <w:rPr>
                              <w:sz w:val="48"/>
                              <w:szCs w:val="48"/>
                            </w:rPr>
                          </w:pPr>
                          <w:r w:rsidRPr="0018198D">
                            <w:rPr>
                              <w:sz w:val="48"/>
                              <w:szCs w:val="48"/>
                              <w:u w:val="single"/>
                            </w:rPr>
                            <w:t>Kreuzworträtsel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C3141B" w:rsidRDefault="00C3141B" w:rsidP="00822126">
      <w:pPr>
        <w:rPr>
          <w:rFonts w:ascii="Courier New" w:hAnsi="Courier New" w:cs="Courier New"/>
          <w:sz w:val="20"/>
          <w:szCs w:val="20"/>
        </w:rPr>
      </w:pPr>
    </w:p>
    <w:sectPr w:rsidR="00C3141B" w:rsidSect="008415E1">
      <w:type w:val="continuous"/>
      <w:pgSz w:w="11906" w:h="16838"/>
      <w:pgMar w:top="851" w:right="567" w:bottom="720" w:left="992" w:header="53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B71" w:rsidRDefault="00C94B71">
      <w:r>
        <w:separator/>
      </w:r>
    </w:p>
  </w:endnote>
  <w:endnote w:type="continuationSeparator" w:id="0">
    <w:p w:rsidR="00C94B71" w:rsidRDefault="00C94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B71" w:rsidRDefault="00C94B71">
      <w:r>
        <w:separator/>
      </w:r>
    </w:p>
  </w:footnote>
  <w:footnote w:type="continuationSeparator" w:id="0">
    <w:p w:rsidR="00C94B71" w:rsidRDefault="00C94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13E" w:rsidRDefault="001A013E" w:rsidP="00BC4DE7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E643B">
      <w:rPr>
        <w:rStyle w:val="Seitenzahl"/>
        <w:noProof/>
      </w:rPr>
      <w:t>1</w:t>
    </w:r>
    <w:r>
      <w:rPr>
        <w:rStyle w:val="Seitenzahl"/>
      </w:rPr>
      <w:fldChar w:fldCharType="end"/>
    </w:r>
  </w:p>
  <w:p w:rsidR="001A013E" w:rsidRDefault="001A013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228991"/>
      <w:docPartObj>
        <w:docPartGallery w:val="Page Numbers (Top of Page)"/>
        <w:docPartUnique/>
      </w:docPartObj>
    </w:sdtPr>
    <w:sdtEndPr/>
    <w:sdtContent>
      <w:p w:rsidR="00AE3A04" w:rsidRDefault="00126709" w:rsidP="00AE3A04">
        <w:pPr>
          <w:pStyle w:val="Kopfzeile"/>
          <w:jc w:val="right"/>
        </w:pPr>
      </w:p>
    </w:sdtContent>
  </w:sdt>
  <w:p w:rsidR="001A013E" w:rsidRDefault="001A013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9775008"/>
      <w:docPartObj>
        <w:docPartGallery w:val="Page Numbers (Top of Page)"/>
        <w:docPartUnique/>
      </w:docPartObj>
    </w:sdtPr>
    <w:sdtEndPr/>
    <w:sdtContent>
      <w:p w:rsidR="00AE3A04" w:rsidRDefault="00AE3A04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709" w:rsidRPr="00126709">
          <w:rPr>
            <w:noProof/>
            <w:lang w:val="tr-TR"/>
          </w:rPr>
          <w:t>7</w:t>
        </w:r>
        <w:r>
          <w:fldChar w:fldCharType="end"/>
        </w:r>
      </w:p>
    </w:sdtContent>
  </w:sdt>
  <w:p w:rsidR="00AE3A04" w:rsidRDefault="00AE3A0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65324"/>
    <w:multiLevelType w:val="hybridMultilevel"/>
    <w:tmpl w:val="D2F20928"/>
    <w:lvl w:ilvl="0" w:tplc="8460C1B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 w:val="0"/>
        <w:sz w:val="28"/>
        <w:szCs w:val="28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528E5"/>
    <w:multiLevelType w:val="hybridMultilevel"/>
    <w:tmpl w:val="F70C5056"/>
    <w:lvl w:ilvl="0" w:tplc="704EDB0C">
      <w:start w:val="1"/>
      <w:numFmt w:val="lowerLetter"/>
      <w:lvlText w:val="%1."/>
      <w:lvlJc w:val="left"/>
      <w:pPr>
        <w:ind w:left="1068" w:hanging="360"/>
      </w:pPr>
      <w:rPr>
        <w:rFonts w:hint="default"/>
        <w:b/>
        <w:bCs w:val="0"/>
        <w:sz w:val="32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6050A23"/>
    <w:multiLevelType w:val="hybridMultilevel"/>
    <w:tmpl w:val="1C34739C"/>
    <w:lvl w:ilvl="0" w:tplc="C1AA3EDE">
      <w:numFmt w:val="bullet"/>
      <w:lvlText w:val="-"/>
      <w:lvlJc w:val="left"/>
      <w:pPr>
        <w:ind w:left="720" w:hanging="360"/>
      </w:pPr>
      <w:rPr>
        <w:rFonts w:ascii="Calibri" w:eastAsia="Times New Roman" w:hAnsi="Calibr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60282C"/>
    <w:multiLevelType w:val="hybridMultilevel"/>
    <w:tmpl w:val="CEC60D88"/>
    <w:lvl w:ilvl="0" w:tplc="D0364B6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226817"/>
    <w:multiLevelType w:val="hybridMultilevel"/>
    <w:tmpl w:val="A91C1750"/>
    <w:lvl w:ilvl="0" w:tplc="363AE13E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E7365CE"/>
    <w:multiLevelType w:val="hybridMultilevel"/>
    <w:tmpl w:val="A6CA1F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8F3"/>
    <w:rsid w:val="0000230A"/>
    <w:rsid w:val="00011875"/>
    <w:rsid w:val="00062020"/>
    <w:rsid w:val="00084EA7"/>
    <w:rsid w:val="000A6A40"/>
    <w:rsid w:val="000B0705"/>
    <w:rsid w:val="000D3A98"/>
    <w:rsid w:val="000E19FA"/>
    <w:rsid w:val="00126709"/>
    <w:rsid w:val="0018198D"/>
    <w:rsid w:val="001879B5"/>
    <w:rsid w:val="001A013E"/>
    <w:rsid w:val="001C7946"/>
    <w:rsid w:val="00203B86"/>
    <w:rsid w:val="00240EF0"/>
    <w:rsid w:val="00257962"/>
    <w:rsid w:val="00262795"/>
    <w:rsid w:val="0026546F"/>
    <w:rsid w:val="00296759"/>
    <w:rsid w:val="002B3BB1"/>
    <w:rsid w:val="002C1F03"/>
    <w:rsid w:val="0030334E"/>
    <w:rsid w:val="00303A20"/>
    <w:rsid w:val="00345960"/>
    <w:rsid w:val="00386A27"/>
    <w:rsid w:val="003D2688"/>
    <w:rsid w:val="004123C1"/>
    <w:rsid w:val="00464113"/>
    <w:rsid w:val="004C2AD2"/>
    <w:rsid w:val="004F7954"/>
    <w:rsid w:val="005265F7"/>
    <w:rsid w:val="00560538"/>
    <w:rsid w:val="005644B9"/>
    <w:rsid w:val="005B1FFF"/>
    <w:rsid w:val="0063269A"/>
    <w:rsid w:val="006414CB"/>
    <w:rsid w:val="0069019C"/>
    <w:rsid w:val="0069360C"/>
    <w:rsid w:val="006B2B5F"/>
    <w:rsid w:val="006F4FEA"/>
    <w:rsid w:val="00712FC6"/>
    <w:rsid w:val="00713F2F"/>
    <w:rsid w:val="00750D12"/>
    <w:rsid w:val="00776BDA"/>
    <w:rsid w:val="00796DEB"/>
    <w:rsid w:val="007D10A9"/>
    <w:rsid w:val="007E643B"/>
    <w:rsid w:val="007F1EFD"/>
    <w:rsid w:val="007F3CB7"/>
    <w:rsid w:val="008100FD"/>
    <w:rsid w:val="00822126"/>
    <w:rsid w:val="008415E1"/>
    <w:rsid w:val="00864D24"/>
    <w:rsid w:val="0088499E"/>
    <w:rsid w:val="008B47B2"/>
    <w:rsid w:val="008E40E6"/>
    <w:rsid w:val="00901C4D"/>
    <w:rsid w:val="009033D1"/>
    <w:rsid w:val="00903822"/>
    <w:rsid w:val="0095254C"/>
    <w:rsid w:val="009E0AD7"/>
    <w:rsid w:val="009E2274"/>
    <w:rsid w:val="00A46042"/>
    <w:rsid w:val="00A57187"/>
    <w:rsid w:val="00A575BA"/>
    <w:rsid w:val="00A8068B"/>
    <w:rsid w:val="00AE3A04"/>
    <w:rsid w:val="00AE7D10"/>
    <w:rsid w:val="00B03756"/>
    <w:rsid w:val="00B36226"/>
    <w:rsid w:val="00B534EA"/>
    <w:rsid w:val="00BB1BD5"/>
    <w:rsid w:val="00BC4DE7"/>
    <w:rsid w:val="00BE6B5F"/>
    <w:rsid w:val="00BF4D62"/>
    <w:rsid w:val="00C00682"/>
    <w:rsid w:val="00C073C7"/>
    <w:rsid w:val="00C1275A"/>
    <w:rsid w:val="00C3141B"/>
    <w:rsid w:val="00C5229E"/>
    <w:rsid w:val="00C60A11"/>
    <w:rsid w:val="00C87775"/>
    <w:rsid w:val="00C90DC9"/>
    <w:rsid w:val="00C94B71"/>
    <w:rsid w:val="00CC260C"/>
    <w:rsid w:val="00CD417C"/>
    <w:rsid w:val="00CD4E22"/>
    <w:rsid w:val="00CF18F3"/>
    <w:rsid w:val="00D204F6"/>
    <w:rsid w:val="00D84EDC"/>
    <w:rsid w:val="00D97D23"/>
    <w:rsid w:val="00DB022B"/>
    <w:rsid w:val="00DE5146"/>
    <w:rsid w:val="00DF5360"/>
    <w:rsid w:val="00E2555F"/>
    <w:rsid w:val="00E75D18"/>
    <w:rsid w:val="00EB1861"/>
    <w:rsid w:val="00ED3B1B"/>
    <w:rsid w:val="00ED71EB"/>
    <w:rsid w:val="00EE49BE"/>
    <w:rsid w:val="00F00257"/>
    <w:rsid w:val="00F22577"/>
    <w:rsid w:val="00F905C9"/>
    <w:rsid w:val="00F9528F"/>
    <w:rsid w:val="00FB14EB"/>
    <w:rsid w:val="00FB596D"/>
    <w:rsid w:val="00FE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90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1A013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A013E"/>
  </w:style>
  <w:style w:type="paragraph" w:styleId="Fuzeile">
    <w:name w:val="footer"/>
    <w:basedOn w:val="Standard"/>
    <w:rsid w:val="001A013E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1EB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ED71EB"/>
    <w:rPr>
      <w:rFonts w:ascii="Tahoma" w:hAnsi="Tahoma" w:cs="Tahoma"/>
      <w:sz w:val="16"/>
      <w:szCs w:val="16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75D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E75D18"/>
    <w:rPr>
      <w:rFonts w:ascii="Courier New" w:hAnsi="Courier New" w:cs="Courier New"/>
    </w:rPr>
  </w:style>
  <w:style w:type="character" w:styleId="Hyperlink">
    <w:name w:val="Hyperlink"/>
    <w:uiPriority w:val="99"/>
    <w:unhideWhenUsed/>
    <w:rsid w:val="00A8068B"/>
    <w:rPr>
      <w:color w:val="0563C1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rsid w:val="00AE3A04"/>
    <w:rPr>
      <w:sz w:val="24"/>
      <w:szCs w:val="40"/>
    </w:rPr>
  </w:style>
  <w:style w:type="character" w:styleId="Zeilennummer">
    <w:name w:val="line number"/>
    <w:basedOn w:val="Absatz-Standardschriftart"/>
    <w:uiPriority w:val="99"/>
    <w:semiHidden/>
    <w:unhideWhenUsed/>
    <w:rsid w:val="002C1F03"/>
  </w:style>
  <w:style w:type="paragraph" w:styleId="Listenabsatz">
    <w:name w:val="List Paragraph"/>
    <w:basedOn w:val="Standard"/>
    <w:uiPriority w:val="34"/>
    <w:qFormat/>
    <w:rsid w:val="00901C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90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1A013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A013E"/>
  </w:style>
  <w:style w:type="paragraph" w:styleId="Fuzeile">
    <w:name w:val="footer"/>
    <w:basedOn w:val="Standard"/>
    <w:rsid w:val="001A013E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1EB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ED71EB"/>
    <w:rPr>
      <w:rFonts w:ascii="Tahoma" w:hAnsi="Tahoma" w:cs="Tahoma"/>
      <w:sz w:val="16"/>
      <w:szCs w:val="16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75D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E75D18"/>
    <w:rPr>
      <w:rFonts w:ascii="Courier New" w:hAnsi="Courier New" w:cs="Courier New"/>
    </w:rPr>
  </w:style>
  <w:style w:type="character" w:styleId="Hyperlink">
    <w:name w:val="Hyperlink"/>
    <w:uiPriority w:val="99"/>
    <w:unhideWhenUsed/>
    <w:rsid w:val="00A8068B"/>
    <w:rPr>
      <w:color w:val="0563C1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rsid w:val="00AE3A04"/>
    <w:rPr>
      <w:sz w:val="24"/>
      <w:szCs w:val="40"/>
    </w:rPr>
  </w:style>
  <w:style w:type="character" w:styleId="Zeilennummer">
    <w:name w:val="line number"/>
    <w:basedOn w:val="Absatz-Standardschriftart"/>
    <w:uiPriority w:val="99"/>
    <w:semiHidden/>
    <w:unhideWhenUsed/>
    <w:rsid w:val="002C1F03"/>
  </w:style>
  <w:style w:type="paragraph" w:styleId="Listenabsatz">
    <w:name w:val="List Paragraph"/>
    <w:basedOn w:val="Standard"/>
    <w:uiPriority w:val="34"/>
    <w:qFormat/>
    <w:rsid w:val="00901C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623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http://puzzlemaker.discoveryeducation.com/puzzles/49730xfcre.p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http://puzzlemaker.discoveryeducation.com/puzzles/49730xfcre.png" TargetMode="Externa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http://puzzlemaker.discoveryeducation.com/puzzles/49730xfcre.png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775B5-8EF2-4339-A6EF-8AF02243D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A0E2F788.dotm</Template>
  <TotalTime>0</TotalTime>
  <Pages>8</Pages>
  <Words>1746</Words>
  <Characters>9790</Characters>
  <Application>Microsoft Office Word</Application>
  <DocSecurity>0</DocSecurity>
  <Lines>81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Der Prophet Muhammed (FS) und die Kinder</vt:lpstr>
      <vt:lpstr>Der Prophet Muhammed (FS) und die Kinder</vt:lpstr>
    </vt:vector>
  </TitlesOfParts>
  <Company>NeC</Company>
  <LinksUpToDate>false</LinksUpToDate>
  <CharactersWithSpaces>11513</CharactersWithSpaces>
  <SharedDoc>false</SharedDoc>
  <HLinks>
    <vt:vector size="12" baseType="variant">
      <vt:variant>
        <vt:i4>589901</vt:i4>
      </vt:variant>
      <vt:variant>
        <vt:i4>-1</vt:i4>
      </vt:variant>
      <vt:variant>
        <vt:i4>1047</vt:i4>
      </vt:variant>
      <vt:variant>
        <vt:i4>1</vt:i4>
      </vt:variant>
      <vt:variant>
        <vt:lpwstr>http://puzzlemaker.discoveryeducation.com/puzzles/49730xfcre.png</vt:lpwstr>
      </vt:variant>
      <vt:variant>
        <vt:lpwstr/>
      </vt:variant>
      <vt:variant>
        <vt:i4>589901</vt:i4>
      </vt:variant>
      <vt:variant>
        <vt:i4>-1</vt:i4>
      </vt:variant>
      <vt:variant>
        <vt:i4>1055</vt:i4>
      </vt:variant>
      <vt:variant>
        <vt:i4>1</vt:i4>
      </vt:variant>
      <vt:variant>
        <vt:lpwstr>http://puzzlemaker.discoveryeducation.com/puzzles/49730xfcre.png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Prophet Muhammed (FS) und die Kinder</dc:title>
  <dc:creator>Duran</dc:creator>
  <cp:lastModifiedBy>Hartwig, Cordula</cp:lastModifiedBy>
  <cp:revision>13</cp:revision>
  <cp:lastPrinted>2019-03-14T07:45:00Z</cp:lastPrinted>
  <dcterms:created xsi:type="dcterms:W3CDTF">2016-12-12T20:43:00Z</dcterms:created>
  <dcterms:modified xsi:type="dcterms:W3CDTF">2019-03-14T07:54:00Z</dcterms:modified>
</cp:coreProperties>
</file>